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94139" w14:textId="77777777" w:rsidR="0021148F" w:rsidRDefault="0021148F" w:rsidP="0021148F">
      <w:pPr>
        <w:spacing w:line="380" w:lineRule="exact"/>
        <w:ind w:right="709"/>
        <w:rPr>
          <w:rFonts w:ascii="Arial" w:hAnsi="Arial" w:cs="Arial"/>
          <w:b/>
          <w:sz w:val="28"/>
          <w:szCs w:val="28"/>
        </w:rPr>
      </w:pPr>
    </w:p>
    <w:p w14:paraId="5A87DE67" w14:textId="77777777" w:rsidR="0021148F" w:rsidRDefault="0021148F" w:rsidP="0021148F">
      <w:pPr>
        <w:spacing w:line="380" w:lineRule="exact"/>
        <w:ind w:left="709" w:right="709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ACTIVIDADES EXTRAESCOLARES Y COMPLEMENTARIAS</w:t>
      </w:r>
    </w:p>
    <w:p w14:paraId="30362113" w14:textId="77777777" w:rsidR="0021148F" w:rsidRPr="0021148F" w:rsidRDefault="0021148F" w:rsidP="0078189D">
      <w:pPr>
        <w:jc w:val="both"/>
        <w:rPr>
          <w:rFonts w:asciiTheme="minorHAnsi" w:hAnsiTheme="minorHAnsi" w:cstheme="minorHAnsi"/>
        </w:rPr>
      </w:pPr>
    </w:p>
    <w:p w14:paraId="279FB43D" w14:textId="6836C868" w:rsidR="0021148F" w:rsidRPr="0078189D" w:rsidRDefault="0021148F" w:rsidP="0078189D">
      <w:pPr>
        <w:suppressAutoHyphens/>
        <w:ind w:left="142" w:right="425"/>
        <w:jc w:val="both"/>
        <w:rPr>
          <w:sz w:val="26"/>
          <w:szCs w:val="26"/>
        </w:rPr>
      </w:pPr>
      <w:r w:rsidRPr="0078189D">
        <w:rPr>
          <w:sz w:val="26"/>
          <w:szCs w:val="26"/>
        </w:rPr>
        <w:t xml:space="preserve">           Por la presente, les informamos, que durante los cursos escolar 202</w:t>
      </w:r>
      <w:r w:rsidR="009460AA">
        <w:rPr>
          <w:sz w:val="26"/>
          <w:szCs w:val="26"/>
        </w:rPr>
        <w:t>6</w:t>
      </w:r>
      <w:r w:rsidRPr="0078189D">
        <w:rPr>
          <w:sz w:val="26"/>
          <w:szCs w:val="26"/>
        </w:rPr>
        <w:t>/202</w:t>
      </w:r>
      <w:r w:rsidR="009460AA">
        <w:rPr>
          <w:sz w:val="26"/>
          <w:szCs w:val="26"/>
        </w:rPr>
        <w:t>7</w:t>
      </w:r>
      <w:r w:rsidRPr="0078189D">
        <w:rPr>
          <w:sz w:val="26"/>
          <w:szCs w:val="26"/>
        </w:rPr>
        <w:t xml:space="preserve">, en los que su hijo/a, menor de edad esté matriculado/a en este Centro, </w:t>
      </w:r>
      <w:r w:rsidRPr="0078189D">
        <w:rPr>
          <w:b/>
          <w:sz w:val="26"/>
          <w:szCs w:val="26"/>
          <w:u w:val="single"/>
        </w:rPr>
        <w:t>en</w:t>
      </w:r>
      <w:r w:rsidR="0078189D" w:rsidRPr="0078189D">
        <w:rPr>
          <w:b/>
          <w:sz w:val="26"/>
          <w:szCs w:val="26"/>
          <w:u w:val="single"/>
        </w:rPr>
        <w:t xml:space="preserve"> cualquiera de los Ciclos Formativos que se imparten, de FP Básica y Grados Medios</w:t>
      </w:r>
      <w:r w:rsidRPr="0078189D">
        <w:rPr>
          <w:b/>
          <w:sz w:val="26"/>
          <w:szCs w:val="26"/>
          <w:u w:val="single"/>
        </w:rPr>
        <w:t>,</w:t>
      </w:r>
      <w:r w:rsidRPr="0078189D">
        <w:rPr>
          <w:sz w:val="26"/>
          <w:szCs w:val="26"/>
        </w:rPr>
        <w:t xml:space="preserve"> se realizarán diferentes actividades complementarias o extraescolares, algunas de ellas, fuera del recinto escolar en la misma Localidad o alrededores.</w:t>
      </w:r>
    </w:p>
    <w:p w14:paraId="34D255F0" w14:textId="77777777" w:rsidR="0021148F" w:rsidRPr="0078189D" w:rsidRDefault="0021148F" w:rsidP="0078189D">
      <w:pPr>
        <w:suppressAutoHyphens/>
        <w:spacing w:line="180" w:lineRule="exact"/>
        <w:ind w:left="142" w:right="425"/>
        <w:jc w:val="both"/>
        <w:rPr>
          <w:sz w:val="26"/>
          <w:szCs w:val="26"/>
        </w:rPr>
      </w:pPr>
    </w:p>
    <w:p w14:paraId="0437A07F" w14:textId="77777777" w:rsidR="0021148F" w:rsidRPr="0078189D" w:rsidRDefault="0021148F" w:rsidP="0078189D">
      <w:pPr>
        <w:suppressAutoHyphens/>
        <w:ind w:left="142" w:right="425"/>
        <w:jc w:val="both"/>
        <w:rPr>
          <w:sz w:val="26"/>
          <w:szCs w:val="26"/>
        </w:rPr>
      </w:pPr>
      <w:r w:rsidRPr="0078189D">
        <w:rPr>
          <w:i/>
          <w:sz w:val="26"/>
          <w:szCs w:val="26"/>
        </w:rPr>
        <w:t>SOLICITAMOS DE Uds., AUTORIZACIÓN</w:t>
      </w:r>
      <w:r w:rsidRPr="0078189D">
        <w:rPr>
          <w:sz w:val="26"/>
          <w:szCs w:val="26"/>
        </w:rPr>
        <w:t xml:space="preserve"> expresa para que su hijo/a, pueda participar en las mismas.</w:t>
      </w:r>
    </w:p>
    <w:p w14:paraId="6514E67A" w14:textId="77777777" w:rsidR="0021148F" w:rsidRPr="0078189D" w:rsidRDefault="0021148F" w:rsidP="0078189D">
      <w:pPr>
        <w:suppressAutoHyphens/>
        <w:spacing w:line="180" w:lineRule="exact"/>
        <w:ind w:left="142" w:right="425"/>
        <w:jc w:val="both"/>
        <w:rPr>
          <w:sz w:val="26"/>
          <w:szCs w:val="26"/>
        </w:rPr>
      </w:pPr>
    </w:p>
    <w:p w14:paraId="6DDAB4F4" w14:textId="77777777" w:rsidR="0021148F" w:rsidRPr="0078189D" w:rsidRDefault="0021148F" w:rsidP="0078189D">
      <w:pPr>
        <w:suppressAutoHyphens/>
        <w:ind w:left="142" w:right="425"/>
        <w:jc w:val="both"/>
        <w:rPr>
          <w:sz w:val="26"/>
          <w:szCs w:val="26"/>
        </w:rPr>
      </w:pPr>
      <w:r w:rsidRPr="0078189D">
        <w:rPr>
          <w:sz w:val="26"/>
          <w:szCs w:val="26"/>
        </w:rPr>
        <w:t>El C.I.F.P. RÍO EBRO, les facilitará información puntual de la fecha y lugar de desarrollo, cada vez que se programa cualquiera de ellas.</w:t>
      </w:r>
      <w:r w:rsidRPr="0078189D">
        <w:rPr>
          <w:sz w:val="26"/>
          <w:szCs w:val="26"/>
        </w:rPr>
        <w:tab/>
      </w:r>
    </w:p>
    <w:p w14:paraId="7A5CDE49" w14:textId="77777777" w:rsidR="0021148F" w:rsidRPr="0078189D" w:rsidRDefault="0021148F" w:rsidP="0078189D">
      <w:pPr>
        <w:suppressAutoHyphens/>
        <w:spacing w:line="160" w:lineRule="exact"/>
        <w:ind w:left="142" w:right="425"/>
        <w:jc w:val="both"/>
        <w:rPr>
          <w:sz w:val="26"/>
          <w:szCs w:val="26"/>
        </w:rPr>
      </w:pPr>
      <w:r w:rsidRPr="0078189D">
        <w:rPr>
          <w:sz w:val="26"/>
          <w:szCs w:val="26"/>
        </w:rPr>
        <w:tab/>
      </w:r>
    </w:p>
    <w:p w14:paraId="57C89B37" w14:textId="1C136A0A" w:rsidR="0021148F" w:rsidRDefault="0021148F" w:rsidP="0078189D">
      <w:pPr>
        <w:suppressAutoHyphens/>
        <w:ind w:left="142" w:right="425"/>
        <w:jc w:val="both"/>
        <w:rPr>
          <w:sz w:val="26"/>
          <w:szCs w:val="26"/>
        </w:rPr>
      </w:pPr>
      <w:r w:rsidRPr="0078189D">
        <w:rPr>
          <w:sz w:val="26"/>
          <w:szCs w:val="26"/>
        </w:rPr>
        <w:tab/>
        <w:t>Reciban un cordial saludo.</w:t>
      </w:r>
    </w:p>
    <w:p w14:paraId="2FD7B9D5" w14:textId="77777777" w:rsidR="00DE699E" w:rsidRPr="0078189D" w:rsidRDefault="00DE699E" w:rsidP="0078189D">
      <w:pPr>
        <w:suppressAutoHyphens/>
        <w:ind w:left="142" w:right="425"/>
        <w:jc w:val="both"/>
        <w:rPr>
          <w:sz w:val="26"/>
          <w:szCs w:val="26"/>
        </w:rPr>
      </w:pPr>
    </w:p>
    <w:p w14:paraId="43242A70" w14:textId="20C19A5E" w:rsidR="0021148F" w:rsidRPr="0078189D" w:rsidRDefault="0021148F" w:rsidP="00DE699E">
      <w:pPr>
        <w:suppressAutoHyphens/>
        <w:ind w:left="1416" w:firstLine="708"/>
        <w:rPr>
          <w:sz w:val="26"/>
          <w:szCs w:val="26"/>
        </w:rPr>
      </w:pPr>
      <w:r w:rsidRPr="0078189D">
        <w:rPr>
          <w:sz w:val="26"/>
          <w:szCs w:val="26"/>
        </w:rPr>
        <w:t xml:space="preserve">Miranda de Ebro, </w:t>
      </w:r>
      <w:r w:rsidR="00DE699E">
        <w:rPr>
          <w:sz w:val="26"/>
          <w:szCs w:val="26"/>
        </w:rPr>
        <w:tab/>
        <w:t xml:space="preserve">de </w:t>
      </w:r>
      <w:r w:rsidR="00DE699E">
        <w:rPr>
          <w:sz w:val="26"/>
          <w:szCs w:val="26"/>
        </w:rPr>
        <w:tab/>
      </w:r>
      <w:r w:rsidR="00DE699E">
        <w:rPr>
          <w:sz w:val="26"/>
          <w:szCs w:val="26"/>
        </w:rPr>
        <w:tab/>
      </w:r>
      <w:r w:rsidR="00DE699E">
        <w:rPr>
          <w:sz w:val="26"/>
          <w:szCs w:val="26"/>
        </w:rPr>
        <w:tab/>
        <w:t>202</w:t>
      </w:r>
      <w:r w:rsidR="00834BB0">
        <w:rPr>
          <w:sz w:val="26"/>
          <w:szCs w:val="26"/>
        </w:rPr>
        <w:t>6</w:t>
      </w:r>
    </w:p>
    <w:p w14:paraId="4E18C520" w14:textId="77777777" w:rsidR="0078189D" w:rsidRPr="0078189D" w:rsidRDefault="0021148F" w:rsidP="0021148F">
      <w:pPr>
        <w:suppressAutoHyphens/>
        <w:jc w:val="both"/>
        <w:rPr>
          <w:sz w:val="26"/>
          <w:szCs w:val="26"/>
        </w:rPr>
      </w:pPr>
      <w:r w:rsidRPr="0078189D">
        <w:rPr>
          <w:sz w:val="26"/>
          <w:szCs w:val="26"/>
        </w:rPr>
        <w:tab/>
      </w:r>
      <w:r w:rsidRPr="0078189D">
        <w:rPr>
          <w:sz w:val="26"/>
          <w:szCs w:val="26"/>
        </w:rPr>
        <w:tab/>
      </w:r>
      <w:r w:rsidRPr="0078189D">
        <w:rPr>
          <w:sz w:val="26"/>
          <w:szCs w:val="26"/>
        </w:rPr>
        <w:tab/>
      </w:r>
      <w:r w:rsidRPr="0078189D">
        <w:rPr>
          <w:sz w:val="26"/>
          <w:szCs w:val="26"/>
        </w:rPr>
        <w:tab/>
      </w:r>
      <w:r w:rsidRPr="0078189D">
        <w:rPr>
          <w:sz w:val="26"/>
          <w:szCs w:val="26"/>
        </w:rPr>
        <w:tab/>
      </w:r>
      <w:r w:rsidRPr="0078189D">
        <w:rPr>
          <w:sz w:val="26"/>
          <w:szCs w:val="26"/>
        </w:rPr>
        <w:tab/>
      </w:r>
      <w:r w:rsidRPr="0078189D">
        <w:rPr>
          <w:sz w:val="26"/>
          <w:szCs w:val="26"/>
        </w:rPr>
        <w:tab/>
      </w:r>
      <w:r w:rsidRPr="0078189D">
        <w:rPr>
          <w:sz w:val="26"/>
          <w:szCs w:val="26"/>
        </w:rPr>
        <w:tab/>
      </w:r>
    </w:p>
    <w:p w14:paraId="550059CE" w14:textId="77777777" w:rsidR="0078189D" w:rsidRPr="0078189D" w:rsidRDefault="0078189D" w:rsidP="0021148F">
      <w:pPr>
        <w:suppressAutoHyphens/>
        <w:jc w:val="both"/>
        <w:rPr>
          <w:sz w:val="26"/>
          <w:szCs w:val="26"/>
        </w:rPr>
      </w:pPr>
    </w:p>
    <w:p w14:paraId="14405C7D" w14:textId="09820C8E" w:rsidR="0021148F" w:rsidRPr="0078189D" w:rsidRDefault="0021148F" w:rsidP="0078189D">
      <w:pPr>
        <w:suppressAutoHyphens/>
        <w:jc w:val="center"/>
        <w:rPr>
          <w:rFonts w:asciiTheme="majorHAnsi" w:hAnsiTheme="majorHAnsi"/>
          <w:sz w:val="26"/>
          <w:szCs w:val="26"/>
        </w:rPr>
      </w:pPr>
      <w:r w:rsidRPr="0078189D">
        <w:rPr>
          <w:sz w:val="26"/>
          <w:szCs w:val="26"/>
        </w:rPr>
        <w:t>La Dirección</w:t>
      </w:r>
      <w:r>
        <w:rPr>
          <w:sz w:val="28"/>
          <w:szCs w:val="28"/>
        </w:rPr>
        <w:t xml:space="preserve"> =============================================================</w:t>
      </w:r>
    </w:p>
    <w:p w14:paraId="0428E920" w14:textId="77777777" w:rsidR="0021148F" w:rsidRDefault="0021148F" w:rsidP="0021148F">
      <w:pPr>
        <w:suppressAutoHyphens/>
        <w:spacing w:line="360" w:lineRule="exact"/>
        <w:jc w:val="both"/>
        <w:rPr>
          <w:sz w:val="28"/>
          <w:szCs w:val="28"/>
        </w:rPr>
      </w:pPr>
    </w:p>
    <w:p w14:paraId="30842F91" w14:textId="77777777" w:rsidR="0021148F" w:rsidRPr="007F7566" w:rsidRDefault="0021148F" w:rsidP="0021148F">
      <w:pPr>
        <w:suppressAutoHyphens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Pr="007F7566">
        <w:rPr>
          <w:b/>
          <w:sz w:val="28"/>
          <w:szCs w:val="28"/>
        </w:rPr>
        <w:t>AUTORIZACIÓN</w:t>
      </w:r>
    </w:p>
    <w:p w14:paraId="5A219754" w14:textId="77777777" w:rsidR="0021148F" w:rsidRDefault="0021148F" w:rsidP="00810E75">
      <w:pPr>
        <w:suppressAutoHyphens/>
        <w:spacing w:line="400" w:lineRule="exact"/>
        <w:jc w:val="both"/>
        <w:rPr>
          <w:sz w:val="28"/>
          <w:szCs w:val="28"/>
        </w:rPr>
      </w:pPr>
    </w:p>
    <w:p w14:paraId="08A58AA0" w14:textId="5C9C7B9F" w:rsidR="00810E75" w:rsidRPr="002B4189" w:rsidRDefault="0021148F" w:rsidP="002B4189">
      <w:pPr>
        <w:suppressAutoHyphens/>
        <w:spacing w:line="420" w:lineRule="exact"/>
        <w:ind w:left="142" w:right="425"/>
        <w:rPr>
          <w:sz w:val="26"/>
          <w:szCs w:val="26"/>
        </w:rPr>
      </w:pPr>
      <w:r w:rsidRPr="0078189D">
        <w:rPr>
          <w:sz w:val="26"/>
          <w:szCs w:val="26"/>
        </w:rPr>
        <w:t>D./Dª.______________________________________________________________</w:t>
      </w:r>
      <w:r w:rsidR="00810E75">
        <w:rPr>
          <w:sz w:val="26"/>
          <w:szCs w:val="26"/>
        </w:rPr>
        <w:t>__</w:t>
      </w:r>
      <w:r w:rsidRPr="0078189D">
        <w:rPr>
          <w:sz w:val="26"/>
          <w:szCs w:val="26"/>
        </w:rPr>
        <w:t>Padre/madre/tutor/</w:t>
      </w:r>
      <w:proofErr w:type="gramStart"/>
      <w:r w:rsidRPr="0078189D">
        <w:rPr>
          <w:sz w:val="26"/>
          <w:szCs w:val="26"/>
        </w:rPr>
        <w:t>a,delalumno</w:t>
      </w:r>
      <w:proofErr w:type="gramEnd"/>
      <w:r w:rsidRPr="0078189D">
        <w:rPr>
          <w:sz w:val="26"/>
          <w:szCs w:val="26"/>
        </w:rPr>
        <w:t>/a____________</w:t>
      </w:r>
      <w:r w:rsidR="00810E75">
        <w:rPr>
          <w:sz w:val="26"/>
          <w:szCs w:val="26"/>
        </w:rPr>
        <w:t xml:space="preserve">_____________________________, </w:t>
      </w:r>
      <w:r w:rsidRPr="0078189D">
        <w:rPr>
          <w:sz w:val="26"/>
          <w:szCs w:val="26"/>
        </w:rPr>
        <w:t xml:space="preserve">matriculado/a por primera vez, en el año escolar </w:t>
      </w:r>
      <w:r w:rsidR="00DE699E">
        <w:rPr>
          <w:sz w:val="26"/>
          <w:szCs w:val="26"/>
        </w:rPr>
        <w:t>2</w:t>
      </w:r>
      <w:r w:rsidR="009460AA">
        <w:rPr>
          <w:sz w:val="26"/>
          <w:szCs w:val="26"/>
        </w:rPr>
        <w:t>6</w:t>
      </w:r>
      <w:r w:rsidR="00DE699E">
        <w:rPr>
          <w:sz w:val="26"/>
          <w:szCs w:val="26"/>
        </w:rPr>
        <w:t>/2</w:t>
      </w:r>
      <w:r w:rsidR="009460AA">
        <w:rPr>
          <w:sz w:val="26"/>
          <w:szCs w:val="26"/>
        </w:rPr>
        <w:t>7</w:t>
      </w:r>
      <w:r w:rsidRPr="0078189D">
        <w:rPr>
          <w:sz w:val="26"/>
          <w:szCs w:val="26"/>
        </w:rPr>
        <w:t>, en primer</w:t>
      </w:r>
      <w:r w:rsidR="002B4189">
        <w:rPr>
          <w:sz w:val="26"/>
          <w:szCs w:val="26"/>
        </w:rPr>
        <w:t>/segundo</w:t>
      </w:r>
      <w:r w:rsidRPr="0078189D">
        <w:rPr>
          <w:sz w:val="26"/>
          <w:szCs w:val="26"/>
        </w:rPr>
        <w:t xml:space="preserve"> </w:t>
      </w:r>
      <w:r w:rsidR="00810E75">
        <w:rPr>
          <w:sz w:val="26"/>
          <w:szCs w:val="26"/>
        </w:rPr>
        <w:t xml:space="preserve">curso de FP </w:t>
      </w:r>
      <w:r w:rsidRPr="0078189D">
        <w:rPr>
          <w:sz w:val="26"/>
          <w:szCs w:val="26"/>
        </w:rPr>
        <w:t>Básica</w:t>
      </w:r>
      <w:r w:rsidR="00810E75">
        <w:rPr>
          <w:sz w:val="26"/>
          <w:szCs w:val="26"/>
        </w:rPr>
        <w:t xml:space="preserve"> o de Grado Medio de </w:t>
      </w:r>
      <w:r w:rsidRPr="0078189D">
        <w:rPr>
          <w:sz w:val="26"/>
          <w:szCs w:val="26"/>
        </w:rPr>
        <w:t>__________________</w:t>
      </w:r>
      <w:r w:rsidR="0078189D" w:rsidRPr="0078189D">
        <w:rPr>
          <w:sz w:val="26"/>
          <w:szCs w:val="26"/>
        </w:rPr>
        <w:t>_____________</w:t>
      </w:r>
      <w:r w:rsidR="00810E75">
        <w:rPr>
          <w:sz w:val="26"/>
          <w:szCs w:val="26"/>
        </w:rPr>
        <w:t>_</w:t>
      </w:r>
      <w:r w:rsidR="002B4189">
        <w:rPr>
          <w:sz w:val="26"/>
          <w:szCs w:val="26"/>
        </w:rPr>
        <w:t>_________</w:t>
      </w:r>
    </w:p>
    <w:p w14:paraId="35AA0960" w14:textId="77777777" w:rsidR="002B4189" w:rsidRDefault="002B4189" w:rsidP="0078189D">
      <w:pPr>
        <w:suppressAutoHyphens/>
        <w:spacing w:line="300" w:lineRule="exact"/>
        <w:ind w:left="142" w:right="425"/>
        <w:jc w:val="both"/>
        <w:rPr>
          <w:b/>
          <w:sz w:val="26"/>
          <w:szCs w:val="26"/>
        </w:rPr>
      </w:pPr>
    </w:p>
    <w:p w14:paraId="4EF8866A" w14:textId="172E2073" w:rsidR="0021148F" w:rsidRPr="0078189D" w:rsidRDefault="0021148F" w:rsidP="0078189D">
      <w:pPr>
        <w:suppressAutoHyphens/>
        <w:spacing w:line="300" w:lineRule="exact"/>
        <w:ind w:left="142" w:right="425"/>
        <w:jc w:val="both"/>
        <w:rPr>
          <w:sz w:val="26"/>
          <w:szCs w:val="26"/>
        </w:rPr>
      </w:pPr>
      <w:r w:rsidRPr="0078189D">
        <w:rPr>
          <w:b/>
          <w:sz w:val="26"/>
          <w:szCs w:val="26"/>
        </w:rPr>
        <w:t>AUTORIZO</w:t>
      </w:r>
      <w:r w:rsidRPr="0078189D">
        <w:rPr>
          <w:sz w:val="26"/>
          <w:szCs w:val="26"/>
        </w:rPr>
        <w:t xml:space="preserve"> a que mi hijo/a, participe en las Actividades Complementarias y Extraescolares, programadas por el Profesorado del C.I.F.P. RÍO EBRO y organizadas por el propio Centro u otra Entidad, durante </w:t>
      </w:r>
      <w:r w:rsidR="0078189D" w:rsidRPr="0078189D">
        <w:rPr>
          <w:sz w:val="26"/>
          <w:szCs w:val="26"/>
        </w:rPr>
        <w:t>el presente curso 202</w:t>
      </w:r>
      <w:r w:rsidR="009F33B3">
        <w:rPr>
          <w:sz w:val="26"/>
          <w:szCs w:val="26"/>
        </w:rPr>
        <w:t>6</w:t>
      </w:r>
      <w:r w:rsidR="0078189D" w:rsidRPr="0078189D">
        <w:rPr>
          <w:sz w:val="26"/>
          <w:szCs w:val="26"/>
        </w:rPr>
        <w:t>/202</w:t>
      </w:r>
      <w:r w:rsidR="009F33B3">
        <w:rPr>
          <w:sz w:val="26"/>
          <w:szCs w:val="26"/>
        </w:rPr>
        <w:t>7</w:t>
      </w:r>
      <w:r w:rsidR="0078189D" w:rsidRPr="0078189D">
        <w:rPr>
          <w:sz w:val="26"/>
          <w:szCs w:val="26"/>
        </w:rPr>
        <w:t>.</w:t>
      </w:r>
    </w:p>
    <w:p w14:paraId="2F4982C6" w14:textId="77777777" w:rsidR="0021148F" w:rsidRPr="0078189D" w:rsidRDefault="0021148F" w:rsidP="0078189D">
      <w:pPr>
        <w:suppressAutoHyphens/>
        <w:spacing w:line="180" w:lineRule="exact"/>
        <w:ind w:left="142" w:right="425"/>
        <w:jc w:val="both"/>
        <w:rPr>
          <w:sz w:val="26"/>
          <w:szCs w:val="26"/>
        </w:rPr>
      </w:pPr>
    </w:p>
    <w:p w14:paraId="322ABFD8" w14:textId="77777777" w:rsidR="0021148F" w:rsidRPr="0078189D" w:rsidRDefault="0021148F" w:rsidP="0078189D">
      <w:pPr>
        <w:suppressAutoHyphens/>
        <w:spacing w:line="320" w:lineRule="exact"/>
        <w:ind w:left="142" w:right="425"/>
        <w:jc w:val="both"/>
        <w:rPr>
          <w:sz w:val="26"/>
          <w:szCs w:val="26"/>
        </w:rPr>
      </w:pPr>
      <w:r w:rsidRPr="0078189D">
        <w:rPr>
          <w:sz w:val="26"/>
          <w:szCs w:val="26"/>
        </w:rPr>
        <w:t>Así mismo, autorizo a que el Centro facilite datos del alumno/a, para fines relacionados con la propia actividad, si ello fuera necesario.</w:t>
      </w:r>
    </w:p>
    <w:p w14:paraId="2D0E9A1C" w14:textId="77777777" w:rsidR="0021148F" w:rsidRPr="0078189D" w:rsidRDefault="0021148F" w:rsidP="0021148F">
      <w:pPr>
        <w:suppressAutoHyphens/>
        <w:spacing w:line="380" w:lineRule="exact"/>
        <w:jc w:val="both"/>
        <w:rPr>
          <w:sz w:val="26"/>
          <w:szCs w:val="26"/>
        </w:rPr>
      </w:pPr>
    </w:p>
    <w:p w14:paraId="243AF971" w14:textId="5F9F9BEA" w:rsidR="0021148F" w:rsidRPr="0078189D" w:rsidRDefault="0021148F" w:rsidP="0021148F">
      <w:pPr>
        <w:suppressAutoHyphens/>
        <w:jc w:val="both"/>
        <w:rPr>
          <w:sz w:val="26"/>
          <w:szCs w:val="26"/>
        </w:rPr>
      </w:pPr>
      <w:r w:rsidRPr="0078189D">
        <w:rPr>
          <w:sz w:val="26"/>
          <w:szCs w:val="26"/>
        </w:rPr>
        <w:tab/>
      </w:r>
      <w:r w:rsidRPr="0078189D">
        <w:rPr>
          <w:sz w:val="26"/>
          <w:szCs w:val="26"/>
        </w:rPr>
        <w:tab/>
      </w:r>
      <w:r w:rsidRPr="0078189D">
        <w:rPr>
          <w:sz w:val="26"/>
          <w:szCs w:val="26"/>
        </w:rPr>
        <w:tab/>
        <w:t xml:space="preserve">Miranda de Ebro, ______ de _______________ </w:t>
      </w:r>
      <w:proofErr w:type="spellStart"/>
      <w:r w:rsidRPr="0078189D">
        <w:rPr>
          <w:sz w:val="26"/>
          <w:szCs w:val="26"/>
        </w:rPr>
        <w:t>de</w:t>
      </w:r>
      <w:proofErr w:type="spellEnd"/>
      <w:r w:rsidRPr="0078189D">
        <w:rPr>
          <w:sz w:val="26"/>
          <w:szCs w:val="26"/>
        </w:rPr>
        <w:t xml:space="preserve"> 20</w:t>
      </w:r>
      <w:r w:rsidR="0078189D" w:rsidRPr="0078189D">
        <w:rPr>
          <w:sz w:val="26"/>
          <w:szCs w:val="26"/>
        </w:rPr>
        <w:t>2</w:t>
      </w:r>
      <w:r w:rsidR="00834BB0">
        <w:rPr>
          <w:sz w:val="26"/>
          <w:szCs w:val="26"/>
        </w:rPr>
        <w:t>6</w:t>
      </w:r>
    </w:p>
    <w:p w14:paraId="058032A8" w14:textId="77777777" w:rsidR="0021148F" w:rsidRPr="0078189D" w:rsidRDefault="0021148F" w:rsidP="0021148F">
      <w:pPr>
        <w:suppressAutoHyphens/>
        <w:spacing w:line="140" w:lineRule="exact"/>
        <w:jc w:val="both"/>
        <w:rPr>
          <w:sz w:val="26"/>
          <w:szCs w:val="26"/>
        </w:rPr>
      </w:pPr>
    </w:p>
    <w:p w14:paraId="2223F8E7" w14:textId="77777777" w:rsidR="0021148F" w:rsidRPr="0078189D" w:rsidRDefault="0021148F" w:rsidP="0021148F">
      <w:pPr>
        <w:suppressAutoHyphens/>
        <w:jc w:val="both"/>
        <w:rPr>
          <w:sz w:val="26"/>
          <w:szCs w:val="26"/>
        </w:rPr>
      </w:pPr>
      <w:r w:rsidRPr="0078189D">
        <w:rPr>
          <w:sz w:val="26"/>
          <w:szCs w:val="26"/>
        </w:rPr>
        <w:t xml:space="preserve">                                                     El padre/madre/tutor/tutora legal.</w:t>
      </w:r>
    </w:p>
    <w:p w14:paraId="59106D4A" w14:textId="1E1862DF" w:rsidR="0021148F" w:rsidRPr="0078189D" w:rsidRDefault="0021148F" w:rsidP="0021148F">
      <w:pPr>
        <w:suppressAutoHyphens/>
        <w:jc w:val="both"/>
        <w:rPr>
          <w:sz w:val="26"/>
          <w:szCs w:val="26"/>
        </w:rPr>
      </w:pPr>
    </w:p>
    <w:p w14:paraId="2895C84D" w14:textId="1531E9CC" w:rsidR="0078189D" w:rsidRPr="0078189D" w:rsidRDefault="0078189D" w:rsidP="0021148F">
      <w:pPr>
        <w:suppressAutoHyphens/>
        <w:jc w:val="both"/>
        <w:rPr>
          <w:sz w:val="26"/>
          <w:szCs w:val="26"/>
        </w:rPr>
      </w:pPr>
    </w:p>
    <w:p w14:paraId="05CB389C" w14:textId="77777777" w:rsidR="007853C8" w:rsidRDefault="007853C8" w:rsidP="0078189D">
      <w:pPr>
        <w:suppressAutoHyphens/>
        <w:jc w:val="center"/>
        <w:rPr>
          <w:sz w:val="28"/>
          <w:szCs w:val="28"/>
        </w:rPr>
      </w:pPr>
    </w:p>
    <w:p w14:paraId="19A3BBE8" w14:textId="126E82B5" w:rsidR="00801C0A" w:rsidRDefault="0021148F" w:rsidP="00EF464C">
      <w:pPr>
        <w:suppressAutoHyphens/>
        <w:jc w:val="center"/>
        <w:rPr>
          <w:rFonts w:ascii="Arial" w:hAnsi="Arial" w:cs="Arial"/>
        </w:rPr>
      </w:pPr>
      <w:r w:rsidRPr="0078189D">
        <w:rPr>
          <w:sz w:val="28"/>
          <w:szCs w:val="28"/>
        </w:rPr>
        <w:t>Fdo.: _____________________________</w:t>
      </w:r>
    </w:p>
    <w:p w14:paraId="4964111F" w14:textId="77777777" w:rsidR="00EF464C" w:rsidRPr="00EF464C" w:rsidRDefault="00EF464C" w:rsidP="00EF464C"/>
    <w:sectPr w:rsidR="00EF464C" w:rsidRPr="00EF464C" w:rsidSect="00053E2D">
      <w:headerReference w:type="default" r:id="rId8"/>
      <w:footerReference w:type="default" r:id="rId9"/>
      <w:pgSz w:w="11906" w:h="16838" w:code="9"/>
      <w:pgMar w:top="1985" w:right="1134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AFD09" w14:textId="77777777" w:rsidR="0015742E" w:rsidRDefault="0015742E" w:rsidP="003A6F31">
      <w:r>
        <w:separator/>
      </w:r>
    </w:p>
  </w:endnote>
  <w:endnote w:type="continuationSeparator" w:id="0">
    <w:p w14:paraId="0F64794E" w14:textId="77777777" w:rsidR="0015742E" w:rsidRDefault="0015742E" w:rsidP="003A6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88DA3" w14:textId="77777777" w:rsidR="001D7011" w:rsidRPr="00EC520B" w:rsidRDefault="001D7011" w:rsidP="00EC520B">
    <w:pPr>
      <w:pStyle w:val="Encabezado"/>
      <w:pBdr>
        <w:top w:val="single" w:sz="4" w:space="1" w:color="auto"/>
      </w:pBdr>
      <w:tabs>
        <w:tab w:val="clear" w:pos="8504"/>
      </w:tabs>
      <w:ind w:left="-851" w:right="-851"/>
      <w:jc w:val="center"/>
      <w:rPr>
        <w:rFonts w:ascii="Garamond" w:hAnsi="Garamond"/>
        <w:b/>
        <w:spacing w:val="60"/>
        <w:sz w:val="18"/>
        <w14:textOutline w14:w="0" w14:cap="flat" w14:cmpd="sng" w14:algn="ctr">
          <w14:noFill/>
          <w14:prstDash w14:val="solid"/>
          <w14:bevel/>
        </w14:textOutline>
      </w:rPr>
    </w:pPr>
    <w:r w:rsidRPr="00EC520B">
      <w:rPr>
        <w:rFonts w:ascii="Garamond" w:hAnsi="Garamond"/>
        <w:b/>
        <w:spacing w:val="60"/>
        <w:sz w:val="18"/>
        <w14:textOutline w14:w="0" w14:cap="flat" w14:cmpd="sng" w14:algn="ctr">
          <w14:noFill/>
          <w14:prstDash w14:val="solid"/>
          <w14:bevel/>
        </w14:textOutline>
      </w:rPr>
      <w:t>CENTRO INTEGRADO DE FORMACIÓN PROFESIONAL “RÍO EBRO”</w:t>
    </w:r>
  </w:p>
  <w:p w14:paraId="0BD88DA4" w14:textId="7BAF62CE" w:rsidR="003A6F31" w:rsidRPr="00BA5BE9" w:rsidRDefault="00923BBA" w:rsidP="00EC520B">
    <w:pPr>
      <w:pStyle w:val="Encabezado"/>
      <w:pBdr>
        <w:bottom w:val="single" w:sz="4" w:space="1" w:color="auto"/>
      </w:pBdr>
      <w:tabs>
        <w:tab w:val="clear" w:pos="8504"/>
      </w:tabs>
      <w:ind w:left="-851" w:right="-851"/>
      <w:jc w:val="center"/>
      <w:rPr>
        <w:b/>
        <w:spacing w:val="-4"/>
        <w:position w:val="-6"/>
        <w:sz w:val="18"/>
        <w:szCs w:val="18"/>
      </w:rPr>
    </w:pPr>
    <w:r w:rsidRPr="00BA5BE9">
      <w:rPr>
        <w:b/>
        <w:noProof/>
        <w:spacing w:val="-4"/>
        <w:position w:val="-6"/>
        <w:sz w:val="18"/>
      </w:rPr>
      <mc:AlternateContent>
        <mc:Choice Requires="wps">
          <w:drawing>
            <wp:anchor distT="0" distB="0" distL="107950" distR="107950" simplePos="0" relativeHeight="251661312" behindDoc="0" locked="0" layoutInCell="1" allowOverlap="1" wp14:anchorId="0BD88DAD" wp14:editId="0BD88DAE">
              <wp:simplePos x="0" y="0"/>
              <wp:positionH relativeFrom="column">
                <wp:posOffset>-1050925</wp:posOffset>
              </wp:positionH>
              <wp:positionV relativeFrom="paragraph">
                <wp:posOffset>8035925</wp:posOffset>
              </wp:positionV>
              <wp:extent cx="7020000" cy="295200"/>
              <wp:effectExtent l="0" t="0" r="9525" b="0"/>
              <wp:wrapThrough wrapText="bothSides">
                <wp:wrapPolygon edited="0">
                  <wp:start x="0" y="0"/>
                  <wp:lineTo x="0" y="19552"/>
                  <wp:lineTo x="21571" y="19552"/>
                  <wp:lineTo x="21571" y="0"/>
                  <wp:lineTo x="0" y="0"/>
                </wp:wrapPolygon>
              </wp:wrapThrough>
              <wp:docPr id="1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20000" cy="2952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BD88DAF" w14:textId="77777777" w:rsidR="00923BBA" w:rsidRPr="00621B4D" w:rsidRDefault="00923BBA" w:rsidP="00923BBA">
                          <w:pPr>
                            <w:pStyle w:val="Piedepgina"/>
                            <w:pBdr>
                              <w:top w:val="single" w:sz="4" w:space="1" w:color="auto"/>
                              <w:bottom w:val="single" w:sz="4" w:space="1" w:color="auto"/>
                            </w:pBdr>
                            <w:tabs>
                              <w:tab w:val="clear" w:pos="8504"/>
                            </w:tabs>
                            <w:jc w:val="center"/>
                            <w:rPr>
                              <w:spacing w:val="-4"/>
                              <w:sz w:val="18"/>
                              <w:szCs w:val="17"/>
                            </w:rPr>
                          </w:pPr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 xml:space="preserve">Ctra. de Orón 78 B – 09200 Miranda de Ebro (Burgos) – Tfno.: 947 32 05 12 – Fax: 947 33 13 79 </w:t>
                          </w:r>
                          <w:proofErr w:type="gramStart"/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>–  http</w:t>
                          </w:r>
                          <w:proofErr w:type="gramEnd"/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>: //www.</w:t>
                          </w:r>
                          <w:r>
                            <w:rPr>
                              <w:spacing w:val="-4"/>
                              <w:sz w:val="18"/>
                              <w:szCs w:val="17"/>
                            </w:rPr>
                            <w:t>rioebrofp.es</w:t>
                          </w:r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 xml:space="preserve"> – e-mail: </w:t>
                          </w:r>
                          <w:r>
                            <w:rPr>
                              <w:spacing w:val="-4"/>
                              <w:sz w:val="18"/>
                              <w:szCs w:val="17"/>
                            </w:rPr>
                            <w:t>info</w:t>
                          </w:r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>@</w:t>
                          </w:r>
                          <w:r>
                            <w:rPr>
                              <w:spacing w:val="-4"/>
                              <w:sz w:val="18"/>
                              <w:szCs w:val="17"/>
                            </w:rPr>
                            <w:t>rioebrofp.es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D88DAD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left:0;text-align:left;margin-left:-82.75pt;margin-top:632.75pt;width:552.75pt;height:23.25pt;z-index:251661312;visibility:visible;mso-wrap-style:square;mso-width-percent:0;mso-height-percent:0;mso-wrap-distance-left:8.5pt;mso-wrap-distance-top:0;mso-wrap-distance-right:8.5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" fillcolor="window" stroked="f" strokeweight=".5pt">
              <v:textbox>
                <w:txbxContent>
                  <w:p w14:paraId="0BD88DAF" w14:textId="77777777" w:rsidR="00923BBA" w:rsidRPr="00621B4D" w:rsidRDefault="00923BBA" w:rsidP="00923BBA">
                    <w:pPr>
                      <w:pStyle w:val="Piedepgina"/>
                      <w:pBdr>
                        <w:top w:val="single" w:sz="4" w:space="1" w:color="auto"/>
                        <w:bottom w:val="single" w:sz="4" w:space="1" w:color="auto"/>
                      </w:pBdr>
                      <w:tabs>
                        <w:tab w:val="clear" w:pos="8504"/>
                      </w:tabs>
                      <w:jc w:val="center"/>
                      <w:rPr>
                        <w:spacing w:val="-4"/>
                        <w:sz w:val="18"/>
                        <w:szCs w:val="17"/>
                      </w:rPr>
                    </w:pPr>
                    <w:r w:rsidRPr="00621B4D">
                      <w:rPr>
                        <w:spacing w:val="-4"/>
                        <w:sz w:val="18"/>
                        <w:szCs w:val="17"/>
                      </w:rPr>
                      <w:t>Ctra. de Orón 78 B – 09200 Miranda de Ebro (Burgos) – Tfno.: 947 32 05 12 – Fax: 947 33 13 79 –  http: //www.</w:t>
                    </w:r>
                    <w:r>
                      <w:rPr>
                        <w:spacing w:val="-4"/>
                        <w:sz w:val="18"/>
                        <w:szCs w:val="17"/>
                      </w:rPr>
                      <w:t>rioebrofp.es</w:t>
                    </w:r>
                    <w:r w:rsidRPr="00621B4D">
                      <w:rPr>
                        <w:spacing w:val="-4"/>
                        <w:sz w:val="18"/>
                        <w:szCs w:val="17"/>
                      </w:rPr>
                      <w:t xml:space="preserve"> – e-mail: </w:t>
                    </w:r>
                    <w:r>
                      <w:rPr>
                        <w:spacing w:val="-4"/>
                        <w:sz w:val="18"/>
                        <w:szCs w:val="17"/>
                      </w:rPr>
                      <w:t>info</w:t>
                    </w:r>
                    <w:r w:rsidRPr="00621B4D">
                      <w:rPr>
                        <w:spacing w:val="-4"/>
                        <w:sz w:val="18"/>
                        <w:szCs w:val="17"/>
                      </w:rPr>
                      <w:t>@</w:t>
                    </w:r>
                    <w:r>
                      <w:rPr>
                        <w:spacing w:val="-4"/>
                        <w:sz w:val="18"/>
                        <w:szCs w:val="17"/>
                      </w:rPr>
                      <w:t>rioebrofp.es</w:t>
                    </w:r>
                  </w:p>
                </w:txbxContent>
              </v:textbox>
              <w10:wrap type="through"/>
            </v:shape>
          </w:pict>
        </mc:Fallback>
      </mc:AlternateContent>
    </w:r>
    <w:r w:rsidRPr="00BA5BE9">
      <w:rPr>
        <w:rFonts w:ascii="Garamond" w:hAnsi="Garamond"/>
        <w:b/>
        <w:spacing w:val="-4"/>
        <w:position w:val="-6"/>
        <w:sz w:val="18"/>
      </w:rPr>
      <w:t xml:space="preserve">Ctra. de Orón 78 B – 09200 Miranda de Ebro (Burgos) – Tfno.: 947 </w:t>
    </w:r>
    <w:r w:rsidR="00EF464C">
      <w:rPr>
        <w:rFonts w:ascii="Garamond" w:hAnsi="Garamond"/>
        <w:b/>
        <w:spacing w:val="-4"/>
        <w:position w:val="-6"/>
        <w:sz w:val="18"/>
      </w:rPr>
      <w:t>10 28 21</w:t>
    </w:r>
    <w:r w:rsidRPr="00BA5BE9">
      <w:rPr>
        <w:rFonts w:ascii="Garamond" w:hAnsi="Garamond"/>
        <w:b/>
        <w:spacing w:val="-4"/>
        <w:position w:val="-6"/>
        <w:sz w:val="18"/>
      </w:rPr>
      <w:t xml:space="preserve"> – Fax: 947 33 13 79 – http</w:t>
    </w:r>
    <w:r w:rsidRPr="00BA5BE9">
      <w:rPr>
        <w:rFonts w:ascii="Garamond" w:hAnsi="Garamond"/>
        <w:b/>
        <w:spacing w:val="-4"/>
        <w:position w:val="-6"/>
        <w:sz w:val="18"/>
        <w:szCs w:val="18"/>
      </w:rPr>
      <w:t>: //www.rioebrofp.es – e-mail: info@rioebrofp.es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ADBC2" w14:textId="77777777" w:rsidR="0015742E" w:rsidRDefault="0015742E" w:rsidP="003A6F31">
      <w:r>
        <w:separator/>
      </w:r>
    </w:p>
  </w:footnote>
  <w:footnote w:type="continuationSeparator" w:id="0">
    <w:p w14:paraId="7FB2193B" w14:textId="77777777" w:rsidR="0015742E" w:rsidRDefault="0015742E" w:rsidP="003A6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88DA1" w14:textId="77777777" w:rsidR="00121C77" w:rsidRDefault="00053E2D" w:rsidP="00EA17A4">
    <w:pPr>
      <w:ind w:left="-426"/>
    </w:pPr>
    <w:r>
      <w:rPr>
        <w:noProof/>
      </w:rPr>
      <w:drawing>
        <wp:anchor distT="0" distB="0" distL="114300" distR="114300" simplePos="0" relativeHeight="251664384" behindDoc="0" locked="0" layoutInCell="1" allowOverlap="1" wp14:anchorId="0BD88DA5" wp14:editId="0BD88DA6">
          <wp:simplePos x="0" y="0"/>
          <wp:positionH relativeFrom="column">
            <wp:posOffset>3281045</wp:posOffset>
          </wp:positionH>
          <wp:positionV relativeFrom="paragraph">
            <wp:posOffset>-7620</wp:posOffset>
          </wp:positionV>
          <wp:extent cx="384810" cy="629920"/>
          <wp:effectExtent l="0" t="0" r="0" b="0"/>
          <wp:wrapThrough wrapText="bothSides">
            <wp:wrapPolygon edited="0">
              <wp:start x="0" y="0"/>
              <wp:lineTo x="0" y="20903"/>
              <wp:lineTo x="20317" y="20903"/>
              <wp:lineTo x="20317" y="0"/>
              <wp:lineTo x="0" y="0"/>
            </wp:wrapPolygon>
          </wp:wrapThrough>
          <wp:docPr id="4" name="Imagen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4810" cy="629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0BD88DA7" wp14:editId="0BD88DA8">
          <wp:simplePos x="0" y="0"/>
          <wp:positionH relativeFrom="column">
            <wp:posOffset>4686300</wp:posOffset>
          </wp:positionH>
          <wp:positionV relativeFrom="paragraph">
            <wp:posOffset>-57150</wp:posOffset>
          </wp:positionV>
          <wp:extent cx="1324610" cy="935990"/>
          <wp:effectExtent l="0" t="0" r="8890" b="0"/>
          <wp:wrapThrough wrapText="bothSides">
            <wp:wrapPolygon edited="0">
              <wp:start x="0" y="0"/>
              <wp:lineTo x="0" y="21102"/>
              <wp:lineTo x="21434" y="21102"/>
              <wp:lineTo x="21434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4610" cy="935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28F2" w:rsidRPr="00561F09">
      <w:rPr>
        <w:noProof/>
      </w:rPr>
      <w:drawing>
        <wp:anchor distT="0" distB="0" distL="114300" distR="114300" simplePos="0" relativeHeight="251665408" behindDoc="0" locked="0" layoutInCell="1" allowOverlap="1" wp14:anchorId="0BD88DA9" wp14:editId="0BD88DAA">
          <wp:simplePos x="0" y="0"/>
          <wp:positionH relativeFrom="column">
            <wp:posOffset>-100330</wp:posOffset>
          </wp:positionH>
          <wp:positionV relativeFrom="paragraph">
            <wp:posOffset>-17145</wp:posOffset>
          </wp:positionV>
          <wp:extent cx="1584000" cy="795600"/>
          <wp:effectExtent l="0" t="0" r="0" b="5080"/>
          <wp:wrapThrough wrapText="bothSides">
            <wp:wrapPolygon edited="0">
              <wp:start x="0" y="0"/>
              <wp:lineTo x="0" y="21220"/>
              <wp:lineTo x="21306" y="21220"/>
              <wp:lineTo x="21306" y="0"/>
              <wp:lineTo x="0" y="0"/>
            </wp:wrapPolygon>
          </wp:wrapThrough>
          <wp:docPr id="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000" cy="795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BD88DA2" w14:textId="77777777" w:rsidR="00121C77" w:rsidRDefault="00BA5BE9">
    <w:pPr>
      <w:pStyle w:val="Encabezado"/>
    </w:pPr>
    <w:r>
      <w:rPr>
        <w:noProof/>
      </w:rPr>
      <w:drawing>
        <wp:anchor distT="0" distB="0" distL="114300" distR="114300" simplePos="0" relativeHeight="251667456" behindDoc="0" locked="0" layoutInCell="1" allowOverlap="1" wp14:anchorId="0BD88DAB" wp14:editId="0BD88DAC">
          <wp:simplePos x="0" y="0"/>
          <wp:positionH relativeFrom="column">
            <wp:posOffset>2319020</wp:posOffset>
          </wp:positionH>
          <wp:positionV relativeFrom="paragraph">
            <wp:posOffset>53340</wp:posOffset>
          </wp:positionV>
          <wp:extent cx="539750" cy="359410"/>
          <wp:effectExtent l="0" t="0" r="0" b="2540"/>
          <wp:wrapSquare wrapText="bothSides"/>
          <wp:docPr id="15" name="Imagen 1" descr="La bandera europea — las doce estrellas en círculo simbolizan los ideales de unidad, solidaridad y armonía entre los pueblos de Europ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La bandera europea — las doce estrellas en círculo simbolizan los ideales de unidad, solidaridad y armonía entre los pueblos de Europa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359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27B83"/>
    <w:multiLevelType w:val="hybridMultilevel"/>
    <w:tmpl w:val="265848C0"/>
    <w:lvl w:ilvl="0" w:tplc="0C0A000F">
      <w:start w:val="1"/>
      <w:numFmt w:val="decimal"/>
      <w:lvlText w:val="%1."/>
      <w:lvlJc w:val="left"/>
      <w:pPr>
        <w:ind w:left="3555" w:hanging="360"/>
      </w:pPr>
    </w:lvl>
    <w:lvl w:ilvl="1" w:tplc="0C0A0019" w:tentative="1">
      <w:start w:val="1"/>
      <w:numFmt w:val="lowerLetter"/>
      <w:lvlText w:val="%2."/>
      <w:lvlJc w:val="left"/>
      <w:pPr>
        <w:ind w:left="4275" w:hanging="360"/>
      </w:pPr>
    </w:lvl>
    <w:lvl w:ilvl="2" w:tplc="0C0A001B" w:tentative="1">
      <w:start w:val="1"/>
      <w:numFmt w:val="lowerRoman"/>
      <w:lvlText w:val="%3."/>
      <w:lvlJc w:val="right"/>
      <w:pPr>
        <w:ind w:left="4995" w:hanging="180"/>
      </w:pPr>
    </w:lvl>
    <w:lvl w:ilvl="3" w:tplc="0C0A000F" w:tentative="1">
      <w:start w:val="1"/>
      <w:numFmt w:val="decimal"/>
      <w:lvlText w:val="%4."/>
      <w:lvlJc w:val="left"/>
      <w:pPr>
        <w:ind w:left="5715" w:hanging="360"/>
      </w:pPr>
    </w:lvl>
    <w:lvl w:ilvl="4" w:tplc="0C0A0019" w:tentative="1">
      <w:start w:val="1"/>
      <w:numFmt w:val="lowerLetter"/>
      <w:lvlText w:val="%5."/>
      <w:lvlJc w:val="left"/>
      <w:pPr>
        <w:ind w:left="6435" w:hanging="360"/>
      </w:pPr>
    </w:lvl>
    <w:lvl w:ilvl="5" w:tplc="0C0A001B" w:tentative="1">
      <w:start w:val="1"/>
      <w:numFmt w:val="lowerRoman"/>
      <w:lvlText w:val="%6."/>
      <w:lvlJc w:val="right"/>
      <w:pPr>
        <w:ind w:left="7155" w:hanging="180"/>
      </w:pPr>
    </w:lvl>
    <w:lvl w:ilvl="6" w:tplc="0C0A000F" w:tentative="1">
      <w:start w:val="1"/>
      <w:numFmt w:val="decimal"/>
      <w:lvlText w:val="%7."/>
      <w:lvlJc w:val="left"/>
      <w:pPr>
        <w:ind w:left="7875" w:hanging="360"/>
      </w:pPr>
    </w:lvl>
    <w:lvl w:ilvl="7" w:tplc="0C0A0019" w:tentative="1">
      <w:start w:val="1"/>
      <w:numFmt w:val="lowerLetter"/>
      <w:lvlText w:val="%8."/>
      <w:lvlJc w:val="left"/>
      <w:pPr>
        <w:ind w:left="8595" w:hanging="360"/>
      </w:pPr>
    </w:lvl>
    <w:lvl w:ilvl="8" w:tplc="0C0A001B" w:tentative="1">
      <w:start w:val="1"/>
      <w:numFmt w:val="lowerRoman"/>
      <w:lvlText w:val="%9."/>
      <w:lvlJc w:val="right"/>
      <w:pPr>
        <w:ind w:left="9315" w:hanging="180"/>
      </w:pPr>
    </w:lvl>
  </w:abstractNum>
  <w:abstractNum w:abstractNumId="1" w15:restartNumberingAfterBreak="0">
    <w:nsid w:val="55C52EF0"/>
    <w:multiLevelType w:val="hybridMultilevel"/>
    <w:tmpl w:val="C4D263DC"/>
    <w:lvl w:ilvl="0" w:tplc="0C0A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73D"/>
    <w:rsid w:val="00053E2D"/>
    <w:rsid w:val="000709F7"/>
    <w:rsid w:val="000A2041"/>
    <w:rsid w:val="000A398B"/>
    <w:rsid w:val="000B0103"/>
    <w:rsid w:val="000B4169"/>
    <w:rsid w:val="00121C77"/>
    <w:rsid w:val="00154E24"/>
    <w:rsid w:val="0015742E"/>
    <w:rsid w:val="001934DD"/>
    <w:rsid w:val="001C17EC"/>
    <w:rsid w:val="001D7011"/>
    <w:rsid w:val="001E487E"/>
    <w:rsid w:val="001F3BF9"/>
    <w:rsid w:val="0021148F"/>
    <w:rsid w:val="002414DE"/>
    <w:rsid w:val="00277343"/>
    <w:rsid w:val="002B4189"/>
    <w:rsid w:val="002C33A1"/>
    <w:rsid w:val="002C3FC7"/>
    <w:rsid w:val="00353596"/>
    <w:rsid w:val="00366090"/>
    <w:rsid w:val="00390F6E"/>
    <w:rsid w:val="003A6F31"/>
    <w:rsid w:val="003B2749"/>
    <w:rsid w:val="003C03EC"/>
    <w:rsid w:val="00461BA8"/>
    <w:rsid w:val="00466A1E"/>
    <w:rsid w:val="004C1CAE"/>
    <w:rsid w:val="004F0981"/>
    <w:rsid w:val="004F53AB"/>
    <w:rsid w:val="00561F09"/>
    <w:rsid w:val="005A5E31"/>
    <w:rsid w:val="005B2DD0"/>
    <w:rsid w:val="005D488E"/>
    <w:rsid w:val="00616FB8"/>
    <w:rsid w:val="00627915"/>
    <w:rsid w:val="0063200C"/>
    <w:rsid w:val="00633707"/>
    <w:rsid w:val="00674EE1"/>
    <w:rsid w:val="006A7F03"/>
    <w:rsid w:val="006B43C3"/>
    <w:rsid w:val="006C0862"/>
    <w:rsid w:val="006C63AA"/>
    <w:rsid w:val="006D2970"/>
    <w:rsid w:val="006E3CCE"/>
    <w:rsid w:val="006E572C"/>
    <w:rsid w:val="00717C38"/>
    <w:rsid w:val="00734B13"/>
    <w:rsid w:val="0078189D"/>
    <w:rsid w:val="007853C8"/>
    <w:rsid w:val="007D696E"/>
    <w:rsid w:val="007F67D7"/>
    <w:rsid w:val="00801C0A"/>
    <w:rsid w:val="00810E75"/>
    <w:rsid w:val="00825D3A"/>
    <w:rsid w:val="00834BB0"/>
    <w:rsid w:val="00835B38"/>
    <w:rsid w:val="00836401"/>
    <w:rsid w:val="00854EAB"/>
    <w:rsid w:val="008A2D01"/>
    <w:rsid w:val="008E7D09"/>
    <w:rsid w:val="00923BBA"/>
    <w:rsid w:val="009460AA"/>
    <w:rsid w:val="00963C63"/>
    <w:rsid w:val="00970C2F"/>
    <w:rsid w:val="009902F0"/>
    <w:rsid w:val="009F33B3"/>
    <w:rsid w:val="00A26CD3"/>
    <w:rsid w:val="00A328F2"/>
    <w:rsid w:val="00AE7749"/>
    <w:rsid w:val="00B37F01"/>
    <w:rsid w:val="00B62761"/>
    <w:rsid w:val="00B65AB8"/>
    <w:rsid w:val="00B71FEC"/>
    <w:rsid w:val="00B92208"/>
    <w:rsid w:val="00B96FFC"/>
    <w:rsid w:val="00BA5BE9"/>
    <w:rsid w:val="00BB183F"/>
    <w:rsid w:val="00BB2ED5"/>
    <w:rsid w:val="00C14448"/>
    <w:rsid w:val="00C210E8"/>
    <w:rsid w:val="00C77127"/>
    <w:rsid w:val="00CC18CE"/>
    <w:rsid w:val="00CD579C"/>
    <w:rsid w:val="00D8182E"/>
    <w:rsid w:val="00DA098A"/>
    <w:rsid w:val="00DA375B"/>
    <w:rsid w:val="00DB08E2"/>
    <w:rsid w:val="00DE699E"/>
    <w:rsid w:val="00E869ED"/>
    <w:rsid w:val="00E96E36"/>
    <w:rsid w:val="00EA17A4"/>
    <w:rsid w:val="00EB073D"/>
    <w:rsid w:val="00EC520B"/>
    <w:rsid w:val="00EC713F"/>
    <w:rsid w:val="00EF464C"/>
    <w:rsid w:val="00F10F89"/>
    <w:rsid w:val="00F834B9"/>
    <w:rsid w:val="00F965F2"/>
    <w:rsid w:val="00FB00FD"/>
    <w:rsid w:val="00FD6CF7"/>
    <w:rsid w:val="00FE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D88D80"/>
  <w15:docId w15:val="{AA24A1E5-9DB6-485C-9096-E77F51714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D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A2D0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A2D01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35B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5B38"/>
    <w:rPr>
      <w:rFonts w:ascii="Tahoma" w:eastAsia="Times New Roman" w:hAnsi="Tahoma" w:cs="Tahoma"/>
      <w:sz w:val="16"/>
      <w:szCs w:val="16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A6F3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6F31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17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ofesor\Desktop\LogoRE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09A8E-8FCD-4F3D-9D38-2725FD3F0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LogoRE</Template>
  <TotalTime>4</TotalTime>
  <Pages>1</Pages>
  <Words>269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AZUCENA DUEÑAS PEREZ</cp:lastModifiedBy>
  <cp:revision>10</cp:revision>
  <cp:lastPrinted>2026-06-08T11:25:00Z</cp:lastPrinted>
  <dcterms:created xsi:type="dcterms:W3CDTF">2023-02-14T12:22:00Z</dcterms:created>
  <dcterms:modified xsi:type="dcterms:W3CDTF">2026-06-08T11:25:00Z</dcterms:modified>
</cp:coreProperties>
</file>