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6F66D" w14:textId="77777777" w:rsidR="00884BFC" w:rsidRDefault="00884BFC" w:rsidP="00884BFC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</w:p>
    <w:p w14:paraId="05A89588" w14:textId="77777777" w:rsidR="00884BFC" w:rsidRDefault="00884BFC" w:rsidP="00884BFC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6359C2">
        <w:rPr>
          <w:rFonts w:ascii="Arial Narrow" w:hAnsi="Arial Narrow" w:cs="Arial"/>
          <w:b/>
          <w:sz w:val="24"/>
          <w:szCs w:val="24"/>
        </w:rPr>
        <w:t xml:space="preserve">CONSENTIMIENTO INFORMADO </w:t>
      </w:r>
      <w:r>
        <w:rPr>
          <w:rFonts w:ascii="Arial Narrow" w:hAnsi="Arial Narrow" w:cs="Arial"/>
          <w:b/>
          <w:sz w:val="24"/>
          <w:szCs w:val="24"/>
        </w:rPr>
        <w:t xml:space="preserve">DEL </w:t>
      </w:r>
      <w:r w:rsidRPr="006359C2">
        <w:rPr>
          <w:rFonts w:ascii="Arial Narrow" w:hAnsi="Arial Narrow" w:cs="Arial"/>
          <w:b/>
          <w:sz w:val="24"/>
          <w:szCs w:val="24"/>
        </w:rPr>
        <w:t>TRATAMIENTO DE IMÁGENES</w:t>
      </w:r>
      <w:r>
        <w:rPr>
          <w:rFonts w:ascii="Arial Narrow" w:hAnsi="Arial Narrow" w:cs="Arial"/>
          <w:b/>
          <w:sz w:val="24"/>
          <w:szCs w:val="24"/>
        </w:rPr>
        <w:t>/VOZ DE ALUMNOS EN</w:t>
      </w:r>
    </w:p>
    <w:p w14:paraId="2F7D4565" w14:textId="767CC8A8" w:rsidR="00884BFC" w:rsidRDefault="00884BFC" w:rsidP="00884BFC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CENTROS DE TITULARIDAD PÚBLICA – CURSO 20</w:t>
      </w:r>
      <w:r w:rsidR="009B4877">
        <w:rPr>
          <w:rFonts w:ascii="Arial Narrow" w:hAnsi="Arial Narrow" w:cs="Arial"/>
          <w:b/>
          <w:sz w:val="24"/>
          <w:szCs w:val="24"/>
        </w:rPr>
        <w:t>2</w:t>
      </w:r>
      <w:r w:rsidR="00434A07">
        <w:rPr>
          <w:rFonts w:ascii="Arial Narrow" w:hAnsi="Arial Narrow" w:cs="Arial"/>
          <w:b/>
          <w:sz w:val="24"/>
          <w:szCs w:val="24"/>
        </w:rPr>
        <w:t>__</w:t>
      </w:r>
      <w:r>
        <w:rPr>
          <w:rFonts w:ascii="Arial Narrow" w:hAnsi="Arial Narrow" w:cs="Arial"/>
          <w:b/>
          <w:sz w:val="24"/>
          <w:szCs w:val="24"/>
        </w:rPr>
        <w:t>/202</w:t>
      </w:r>
      <w:r w:rsidR="00434A07">
        <w:rPr>
          <w:rFonts w:ascii="Arial Narrow" w:hAnsi="Arial Narrow" w:cs="Arial"/>
          <w:b/>
          <w:sz w:val="24"/>
          <w:szCs w:val="24"/>
        </w:rPr>
        <w:t>__</w:t>
      </w:r>
    </w:p>
    <w:p w14:paraId="73DBF600" w14:textId="77777777" w:rsidR="00884BFC" w:rsidRDefault="00884BFC" w:rsidP="00884BFC">
      <w:pPr>
        <w:pStyle w:val="Prrafodelista"/>
        <w:ind w:left="-284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8CCDC3B" wp14:editId="2629A00C">
                <wp:simplePos x="0" y="0"/>
                <wp:positionH relativeFrom="column">
                  <wp:posOffset>-252257</wp:posOffset>
                </wp:positionH>
                <wp:positionV relativeFrom="paragraph">
                  <wp:posOffset>115216</wp:posOffset>
                </wp:positionV>
                <wp:extent cx="6767830" cy="1847850"/>
                <wp:effectExtent l="0" t="0" r="13970" b="19050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7830" cy="18478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A5A5A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A5A5A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A5A5A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47FE5C24">
              <v:rect id="Rectángulo 6" style="position:absolute;margin-left:-19.85pt;margin-top:9.05pt;width:532.9pt;height:145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fillcolor="#d2d2d2" strokecolor="#a5a5a5" strokeweight=".5pt" w14:anchorId="2794AE9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">
                <v:fill type="gradient" color2="silver" colors="0 #d2d2d2;.5 #c8c8c8;1 silver" focus="100%" rotate="t">
                  <o:fill v:ext="view" type="gradientUnscaled"/>
                </v:fill>
              </v:rect>
            </w:pict>
          </mc:Fallback>
        </mc:AlternateContent>
      </w:r>
    </w:p>
    <w:p w14:paraId="587954AF" w14:textId="77777777" w:rsidR="00884BFC" w:rsidRDefault="00884BFC" w:rsidP="027690C0">
      <w:pPr>
        <w:pStyle w:val="Prrafodelista"/>
        <w:ind w:left="-284" w:right="-428" w:firstLine="709"/>
        <w:jc w:val="both"/>
        <w:rPr>
          <w:rFonts w:ascii="Arial Narrow" w:hAnsi="Arial Narrow" w:cs="Arial"/>
          <w:lang w:val="es-ES"/>
        </w:rPr>
      </w:pPr>
      <w:r w:rsidRPr="027690C0">
        <w:rPr>
          <w:rFonts w:ascii="Arial Narrow" w:hAnsi="Arial Narrow" w:cs="Arial"/>
          <w:lang w:val="es-ES"/>
        </w:rPr>
        <w:t xml:space="preserve">La rápida evolución tecnológica, así como la proliferación de plataformas de difusión de la actividad de los centros implica el tratamiento de datos de carácter personal de alumnos con finalidades distintas a la estrictamente educativa, por lo que </w:t>
      </w:r>
      <w:r w:rsidRPr="027690C0">
        <w:rPr>
          <w:rFonts w:ascii="Arial Narrow" w:hAnsi="Arial Narrow" w:cs="Arial"/>
          <w:b/>
          <w:bCs/>
          <w:lang w:val="es-ES"/>
        </w:rPr>
        <w:t>es necesario contar con el consentimiento de los propios alumnos, si estos tienen 14 o más años</w:t>
      </w:r>
      <w:r w:rsidRPr="027690C0">
        <w:rPr>
          <w:rFonts w:ascii="Arial Narrow" w:hAnsi="Arial Narrow" w:cs="Arial"/>
          <w:lang w:val="es-ES"/>
        </w:rPr>
        <w:t>, para el tratamiento de estos datos.</w:t>
      </w:r>
    </w:p>
    <w:p w14:paraId="41B2B2FD" w14:textId="77777777" w:rsidR="00884BFC" w:rsidRDefault="00884BFC" w:rsidP="00884BFC">
      <w:pPr>
        <w:ind w:left="-284" w:right="-428" w:firstLine="709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La finalidad de este documento es:</w:t>
      </w:r>
    </w:p>
    <w:p w14:paraId="7F895F96" w14:textId="77777777" w:rsidR="00884BFC" w:rsidRDefault="00884BFC" w:rsidP="00884BFC">
      <w:pPr>
        <w:pStyle w:val="Prrafodelista"/>
        <w:numPr>
          <w:ilvl w:val="0"/>
          <w:numId w:val="1"/>
        </w:numPr>
        <w:ind w:left="-284" w:right="-428" w:firstLine="709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Informar</w:t>
      </w:r>
      <w:r>
        <w:rPr>
          <w:rFonts w:ascii="Arial Narrow" w:hAnsi="Arial Narrow" w:cs="Arial"/>
        </w:rPr>
        <w:t xml:space="preserve"> a los alumnos mayores de 14 del centro, del tratamiento que éste realizará de las imágenes/voz de los alumnos.</w:t>
      </w:r>
    </w:p>
    <w:p w14:paraId="5424E8DD" w14:textId="77777777" w:rsidR="00884BFC" w:rsidRDefault="00884BFC" w:rsidP="00884BFC">
      <w:pPr>
        <w:pStyle w:val="Prrafodelista"/>
        <w:numPr>
          <w:ilvl w:val="0"/>
          <w:numId w:val="1"/>
        </w:numPr>
        <w:ind w:left="-284" w:right="-428" w:firstLine="709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Recabar el consentimiento</w:t>
      </w:r>
      <w:r>
        <w:rPr>
          <w:rFonts w:ascii="Arial Narrow" w:hAnsi="Arial Narrow" w:cs="Arial"/>
        </w:rPr>
        <w:t xml:space="preserve"> de los alumnos como base jurídica que permitirá al centro el tratamiento de las imágenes/voz de los alumnos.</w:t>
      </w:r>
    </w:p>
    <w:p w14:paraId="27064B5E" w14:textId="77777777" w:rsidR="00884BFC" w:rsidRDefault="00884BFC" w:rsidP="00884BFC">
      <w:pPr>
        <w:pStyle w:val="Prrafodelista"/>
        <w:ind w:left="-284" w:right="-710"/>
        <w:jc w:val="both"/>
        <w:rPr>
          <w:rFonts w:ascii="Arial Narrow" w:hAnsi="Arial Narrow" w:cs="Arial"/>
          <w:sz w:val="16"/>
        </w:rPr>
      </w:pPr>
    </w:p>
    <w:p w14:paraId="378609E6" w14:textId="77777777" w:rsidR="00884BFC" w:rsidRDefault="00884BFC" w:rsidP="027690C0">
      <w:pPr>
        <w:pStyle w:val="Prrafodelista"/>
        <w:ind w:left="-284" w:right="-428" w:firstLine="709"/>
        <w:jc w:val="both"/>
        <w:rPr>
          <w:rFonts w:ascii="Arial Narrow" w:hAnsi="Arial Narrow" w:cs="Arial"/>
          <w:b/>
          <w:bCs/>
          <w:lang w:val="es-ES"/>
        </w:rPr>
      </w:pPr>
      <w:r w:rsidRPr="027690C0">
        <w:rPr>
          <w:rFonts w:ascii="Arial Narrow" w:hAnsi="Arial Narrow" w:cs="Arial"/>
          <w:lang w:val="es-ES"/>
        </w:rPr>
        <w:t xml:space="preserve">Con carácter previo a la firma del presente documento usted </w:t>
      </w:r>
      <w:r w:rsidRPr="027690C0">
        <w:rPr>
          <w:rFonts w:ascii="Arial Narrow" w:hAnsi="Arial Narrow" w:cs="Arial"/>
          <w:b/>
          <w:bCs/>
          <w:lang w:val="es-ES"/>
        </w:rPr>
        <w:t xml:space="preserve">deberá leer la información relativa a la protección de datos de carácter personal </w:t>
      </w:r>
      <w:r w:rsidRPr="027690C0">
        <w:rPr>
          <w:rFonts w:ascii="Arial Narrow" w:hAnsi="Arial Narrow" w:cs="Arial"/>
          <w:lang w:val="es-ES"/>
        </w:rPr>
        <w:t xml:space="preserve">sobre el tratamiento de imágenes/voz de los alumnos en centros docentes de titularidad pública, </w:t>
      </w:r>
      <w:r w:rsidRPr="027690C0">
        <w:rPr>
          <w:rFonts w:ascii="Arial Narrow" w:hAnsi="Arial Narrow" w:cs="Arial"/>
          <w:b/>
          <w:bCs/>
          <w:lang w:val="es-ES"/>
        </w:rPr>
        <w:t>que se detalla al dorso del presente documento.</w:t>
      </w:r>
    </w:p>
    <w:p w14:paraId="2C36919A" w14:textId="77777777" w:rsidR="00884BFC" w:rsidRDefault="00884BFC" w:rsidP="00884BFC">
      <w:pPr>
        <w:pStyle w:val="Prrafodelista"/>
        <w:ind w:left="0" w:right="-710"/>
        <w:jc w:val="both"/>
        <w:rPr>
          <w:rFonts w:ascii="Arial Narrow" w:hAnsi="Arial Narrow" w:cs="Arial"/>
          <w:b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EDB352" wp14:editId="2B0504CA">
                <wp:simplePos x="0" y="0"/>
                <wp:positionH relativeFrom="column">
                  <wp:posOffset>-252730</wp:posOffset>
                </wp:positionH>
                <wp:positionV relativeFrom="paragraph">
                  <wp:posOffset>71755</wp:posOffset>
                </wp:positionV>
                <wp:extent cx="6768000" cy="5292000"/>
                <wp:effectExtent l="0" t="0" r="13970" b="2349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8000" cy="529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 w14:anchorId="6419C473">
              <v:rect id="Rectángulo 9" style="position:absolute;margin-left:-19.9pt;margin-top:5.65pt;width:532.9pt;height:416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ed="f" strokecolor="black [3213]" strokeweight="2pt" w14:anchorId="45236E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"/>
            </w:pict>
          </mc:Fallback>
        </mc:AlternateContent>
      </w:r>
    </w:p>
    <w:p w14:paraId="447C7AA4" w14:textId="77777777" w:rsidR="00884BFC" w:rsidRPr="00884BFC" w:rsidRDefault="00884BFC" w:rsidP="00884BFC">
      <w:pPr>
        <w:pStyle w:val="Prrafodelista"/>
        <w:ind w:left="0" w:right="-427"/>
        <w:jc w:val="both"/>
        <w:rPr>
          <w:rFonts w:ascii="Arial Narrow" w:hAnsi="Arial Narrow" w:cs="Arial"/>
          <w:sz w:val="16"/>
        </w:rPr>
      </w:pPr>
    </w:p>
    <w:p w14:paraId="7679BA2B" w14:textId="77777777" w:rsidR="00884BFC" w:rsidRDefault="00884BFC" w:rsidP="00884BFC">
      <w:pPr>
        <w:pStyle w:val="Prrafodelista"/>
        <w:spacing w:line="360" w:lineRule="auto"/>
        <w:ind w:left="0" w:right="-427"/>
        <w:jc w:val="both"/>
        <w:rPr>
          <w:rFonts w:ascii="Arial Narrow" w:hAnsi="Arial Narrow" w:cs="Arial"/>
          <w:sz w:val="24"/>
        </w:rPr>
      </w:pPr>
      <w:r>
        <w:rPr>
          <w:rFonts w:ascii="Arial Narrow" w:hAnsi="Arial Narrow" w:cs="Arial"/>
          <w:sz w:val="24"/>
        </w:rPr>
        <w:t>El/la alumno/a _______________________________________________ con DNI ____________________ en su propio nombre</w:t>
      </w:r>
    </w:p>
    <w:p w14:paraId="36E80699" w14:textId="77777777" w:rsidR="00884BFC" w:rsidRPr="00DF6C89" w:rsidRDefault="00884BFC" w:rsidP="00884BFC">
      <w:pPr>
        <w:pStyle w:val="Prrafodelista"/>
        <w:spacing w:line="360" w:lineRule="auto"/>
        <w:ind w:left="0" w:right="-427"/>
        <w:jc w:val="both"/>
        <w:rPr>
          <w:rFonts w:ascii="Arial Narrow" w:hAnsi="Arial Narrow" w:cs="Arial"/>
          <w:sz w:val="14"/>
        </w:rPr>
      </w:pPr>
    </w:p>
    <w:p w14:paraId="7E51E289" w14:textId="77777777" w:rsidR="00884BFC" w:rsidRPr="00DF6C89" w:rsidRDefault="009B1677" w:rsidP="00884BFC">
      <w:pPr>
        <w:pStyle w:val="Prrafodelista"/>
        <w:ind w:left="0" w:right="-427"/>
        <w:jc w:val="center"/>
        <w:rPr>
          <w:rFonts w:ascii="Arial Narrow" w:hAnsi="Arial Narrow" w:cs="Arial"/>
          <w:sz w:val="32"/>
        </w:rPr>
      </w:pPr>
      <w:sdt>
        <w:sdtPr>
          <w:rPr>
            <w:rFonts w:ascii="Arial Narrow" w:hAnsi="Arial Narrow" w:cs="Arial"/>
            <w:b/>
            <w:sz w:val="32"/>
          </w:rPr>
          <w:id w:val="605778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BFC">
            <w:rPr>
              <w:rFonts w:ascii="MS Gothic" w:eastAsia="MS Gothic" w:hAnsi="MS Gothic" w:cs="Arial" w:hint="eastAsia"/>
              <w:b/>
              <w:sz w:val="32"/>
            </w:rPr>
            <w:t>☐</w:t>
          </w:r>
        </w:sdtContent>
      </w:sdt>
      <w:r w:rsidR="00884BFC">
        <w:rPr>
          <w:rFonts w:ascii="Arial Narrow" w:hAnsi="Arial Narrow" w:cs="Arial"/>
          <w:b/>
          <w:sz w:val="32"/>
        </w:rPr>
        <w:t xml:space="preserve"> </w:t>
      </w:r>
      <w:r w:rsidR="00884BFC" w:rsidRPr="00DF6C89">
        <w:rPr>
          <w:rFonts w:ascii="Arial Narrow" w:hAnsi="Arial Narrow" w:cs="Arial"/>
          <w:b/>
          <w:sz w:val="32"/>
        </w:rPr>
        <w:t>CONSIENTE</w:t>
      </w:r>
      <w:r w:rsidR="00884BFC" w:rsidRPr="00DF6C89">
        <w:rPr>
          <w:rFonts w:ascii="Arial Narrow" w:hAnsi="Arial Narrow" w:cs="Arial"/>
          <w:b/>
          <w:sz w:val="32"/>
        </w:rPr>
        <w:tab/>
      </w:r>
      <w:r w:rsidR="00884BFC" w:rsidRPr="00DF6C89">
        <w:rPr>
          <w:rFonts w:ascii="Arial Narrow" w:hAnsi="Arial Narrow" w:cs="Arial"/>
          <w:b/>
          <w:sz w:val="32"/>
        </w:rPr>
        <w:tab/>
      </w:r>
      <w:r w:rsidR="00884BFC" w:rsidRPr="00DF6C89">
        <w:rPr>
          <w:rFonts w:ascii="Arial Narrow" w:hAnsi="Arial Narrow" w:cs="Arial"/>
          <w:b/>
          <w:sz w:val="32"/>
        </w:rPr>
        <w:tab/>
      </w:r>
      <w:sdt>
        <w:sdtPr>
          <w:rPr>
            <w:rFonts w:ascii="Arial Narrow" w:hAnsi="Arial Narrow" w:cs="Arial"/>
            <w:b/>
            <w:sz w:val="32"/>
          </w:rPr>
          <w:id w:val="275533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4BFC" w:rsidRPr="00DF6C89">
            <w:rPr>
              <w:rFonts w:ascii="MS Gothic" w:eastAsia="MS Gothic" w:hAnsi="MS Gothic" w:cs="Arial" w:hint="eastAsia"/>
              <w:b/>
              <w:sz w:val="32"/>
              <w:lang w:val="en-US"/>
            </w:rPr>
            <w:t>☐</w:t>
          </w:r>
        </w:sdtContent>
      </w:sdt>
      <w:r w:rsidR="00884BFC" w:rsidRPr="00DF6C89">
        <w:rPr>
          <w:rFonts w:ascii="Arial Narrow" w:hAnsi="Arial Narrow" w:cs="Arial"/>
          <w:b/>
          <w:sz w:val="32"/>
        </w:rPr>
        <w:t xml:space="preserve"> NO CONSIENTE</w:t>
      </w:r>
    </w:p>
    <w:p w14:paraId="266CA280" w14:textId="77777777" w:rsidR="00884BFC" w:rsidRPr="00DF6C89" w:rsidRDefault="00884BFC" w:rsidP="00884BFC">
      <w:pPr>
        <w:pStyle w:val="Prrafodelista"/>
        <w:ind w:left="0" w:right="-427"/>
        <w:jc w:val="both"/>
        <w:rPr>
          <w:rFonts w:ascii="Arial Narrow" w:hAnsi="Arial Narrow" w:cs="Arial"/>
          <w:sz w:val="32"/>
        </w:rPr>
      </w:pPr>
    </w:p>
    <w:p w14:paraId="30A2BE60" w14:textId="77777777" w:rsidR="00884BFC" w:rsidRDefault="00884BFC" w:rsidP="027690C0">
      <w:pPr>
        <w:pStyle w:val="Prrafodelista"/>
        <w:spacing w:line="360" w:lineRule="auto"/>
        <w:ind w:left="0" w:right="-427"/>
        <w:jc w:val="both"/>
        <w:rPr>
          <w:rFonts w:ascii="Arial Narrow" w:hAnsi="Arial Narrow" w:cs="Arial"/>
          <w:lang w:val="es-ES"/>
        </w:rPr>
      </w:pPr>
      <w:proofErr w:type="gramStart"/>
      <w:r w:rsidRPr="027690C0">
        <w:rPr>
          <w:rFonts w:ascii="Arial Narrow" w:hAnsi="Arial Narrow" w:cs="Arial"/>
          <w:lang w:val="es-ES"/>
        </w:rPr>
        <w:t xml:space="preserve">Al  </w:t>
      </w:r>
      <w:r w:rsidRPr="027690C0">
        <w:rPr>
          <w:rFonts w:ascii="Arial Narrow" w:hAnsi="Arial Narrow" w:cs="Arial"/>
          <w:b/>
          <w:bCs/>
          <w:sz w:val="26"/>
          <w:szCs w:val="26"/>
          <w:lang w:val="es-ES"/>
        </w:rPr>
        <w:t>Centro</w:t>
      </w:r>
      <w:proofErr w:type="gramEnd"/>
      <w:r w:rsidRPr="027690C0">
        <w:rPr>
          <w:rFonts w:ascii="Arial Narrow" w:hAnsi="Arial Narrow" w:cs="Arial"/>
          <w:b/>
          <w:bCs/>
          <w:sz w:val="26"/>
          <w:szCs w:val="26"/>
          <w:lang w:val="es-ES"/>
        </w:rPr>
        <w:t xml:space="preserve"> Integrado de Formación Profesional “RÍO EBRO”</w:t>
      </w:r>
      <w:r w:rsidRPr="027690C0">
        <w:rPr>
          <w:rFonts w:ascii="Arial Narrow" w:hAnsi="Arial Narrow" w:cs="Arial"/>
          <w:lang w:val="es-ES"/>
        </w:rPr>
        <w:t xml:space="preserve">, de Miranda de Ebro (Burgos),  </w:t>
      </w:r>
      <w:r w:rsidRPr="027690C0">
        <w:rPr>
          <w:rFonts w:ascii="Arial Narrow" w:hAnsi="Arial Narrow" w:cs="Arial"/>
          <w:b/>
          <w:bCs/>
          <w:lang w:val="es-ES"/>
        </w:rPr>
        <w:t>el tratamiento de mi imagen/voz</w:t>
      </w:r>
      <w:r w:rsidRPr="027690C0">
        <w:rPr>
          <w:rFonts w:ascii="Arial Narrow" w:hAnsi="Arial Narrow" w:cs="Arial"/>
          <w:lang w:val="es-ES"/>
        </w:rPr>
        <w:t xml:space="preserve">, especialmente mediante fotografías o vídeos, con </w:t>
      </w:r>
      <w:r w:rsidRPr="027690C0">
        <w:rPr>
          <w:rFonts w:ascii="Arial Narrow" w:hAnsi="Arial Narrow" w:cs="Arial"/>
          <w:b/>
          <w:bCs/>
          <w:lang w:val="es-ES"/>
        </w:rPr>
        <w:t xml:space="preserve">la finalidad de difundir las actividades del centro, </w:t>
      </w:r>
      <w:r w:rsidRPr="027690C0">
        <w:rPr>
          <w:rFonts w:ascii="Arial Narrow" w:hAnsi="Arial Narrow" w:cs="Arial"/>
          <w:lang w:val="es-ES"/>
        </w:rPr>
        <w:t>en los siguientes medios:</w:t>
      </w:r>
    </w:p>
    <w:p w14:paraId="6E6E335A" w14:textId="77777777" w:rsidR="00884BFC" w:rsidRDefault="00884BFC" w:rsidP="00884BFC">
      <w:pPr>
        <w:pStyle w:val="Prrafodelista"/>
        <w:spacing w:line="360" w:lineRule="auto"/>
        <w:ind w:left="0" w:right="-427"/>
        <w:jc w:val="center"/>
        <w:rPr>
          <w:rFonts w:ascii="Arial Narrow" w:hAnsi="Arial Narrow" w:cs="Arial"/>
          <w:i/>
        </w:rPr>
      </w:pPr>
      <w:r>
        <w:rPr>
          <w:rFonts w:ascii="Arial Narrow" w:hAnsi="Arial Narrow" w:cs="Arial"/>
        </w:rPr>
        <w:t>(</w:t>
      </w:r>
      <w:r>
        <w:rPr>
          <w:rFonts w:ascii="Arial Narrow" w:hAnsi="Arial Narrow" w:cs="Arial"/>
          <w:i/>
        </w:rPr>
        <w:t>Sólo se entenderá que consiente la difusión de imágenes/voz por los medios expresamente marcados a continuación):</w:t>
      </w:r>
    </w:p>
    <w:p w14:paraId="14B4F2AB" w14:textId="77777777" w:rsidR="00884BFC" w:rsidRDefault="00884BFC" w:rsidP="00884BFC">
      <w:pPr>
        <w:pStyle w:val="Prrafodelista"/>
        <w:spacing w:line="360" w:lineRule="auto"/>
        <w:ind w:left="0" w:right="-427"/>
        <w:jc w:val="center"/>
        <w:rPr>
          <w:rFonts w:ascii="Arial Narrow" w:hAnsi="Arial Narrow" w:cs="Arial"/>
          <w:i/>
        </w:rPr>
      </w:pPr>
    </w:p>
    <w:p w14:paraId="7CCE3E0B" w14:textId="77777777" w:rsidR="00884BFC" w:rsidRDefault="00884BFC" w:rsidP="0037413D">
      <w:pPr>
        <w:pStyle w:val="Prrafodelista"/>
        <w:ind w:left="1985" w:right="-1"/>
        <w:jc w:val="both"/>
        <w:rPr>
          <w:rFonts w:ascii="Arial Narrow" w:eastAsia="MS Gothic" w:hAnsi="Arial Narrow" w:cs="Arial"/>
          <w:sz w:val="24"/>
        </w:rPr>
      </w:pP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Página Web del centro</w:t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Redes Sociales</w:t>
      </w:r>
    </w:p>
    <w:p w14:paraId="0F2F277B" w14:textId="77777777" w:rsidR="00884BFC" w:rsidRDefault="00884BFC" w:rsidP="0037413D">
      <w:pPr>
        <w:pStyle w:val="Prrafodelista"/>
        <w:ind w:left="1985" w:right="-1"/>
        <w:jc w:val="both"/>
        <w:rPr>
          <w:rFonts w:ascii="Arial Narrow" w:eastAsia="MS Gothic" w:hAnsi="Arial Narrow" w:cs="Arial"/>
          <w:sz w:val="24"/>
        </w:rPr>
      </w:pP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Prensa</w:t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Radio</w:t>
      </w:r>
    </w:p>
    <w:p w14:paraId="1F0A5A59" w14:textId="77777777" w:rsidR="00884BFC" w:rsidRDefault="00884BFC" w:rsidP="0037413D">
      <w:pPr>
        <w:pStyle w:val="Prrafodelista"/>
        <w:ind w:left="1985" w:right="-1"/>
        <w:jc w:val="both"/>
        <w:rPr>
          <w:rFonts w:ascii="Arial Narrow" w:eastAsia="MS Gothic" w:hAnsi="Arial Narrow" w:cs="Arial"/>
          <w:sz w:val="24"/>
        </w:rPr>
      </w:pP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Televisión</w:t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Arial Narrow" w:eastAsia="MS Gothic" w:hAnsi="Arial Narrow" w:cs="Arial"/>
          <w:sz w:val="24"/>
        </w:rPr>
        <w:tab/>
      </w:r>
      <w:r>
        <w:rPr>
          <w:rFonts w:ascii="MS Gothic" w:eastAsia="MS Gothic" w:hAnsi="MS Gothic" w:cs="Arial"/>
          <w:sz w:val="32"/>
          <w:lang w:val="en-US"/>
        </w:rPr>
        <w:tab/>
      </w:r>
      <w:r>
        <w:rPr>
          <w:rFonts w:ascii="MS Gothic" w:eastAsia="MS Gothic" w:hAnsi="MS Gothic" w:cs="Arial" w:hint="eastAsia"/>
          <w:sz w:val="32"/>
          <w:lang w:val="en-US"/>
        </w:rPr>
        <w:t>☐</w:t>
      </w:r>
      <w:r>
        <w:rPr>
          <w:rFonts w:ascii="MS Gothic" w:eastAsia="MS Gothic" w:hAnsi="MS Gothic" w:cs="Arial" w:hint="eastAsia"/>
          <w:sz w:val="28"/>
        </w:rPr>
        <w:tab/>
      </w:r>
      <w:r>
        <w:rPr>
          <w:rFonts w:ascii="Arial Narrow" w:eastAsia="MS Gothic" w:hAnsi="Arial Narrow" w:cs="Arial"/>
          <w:sz w:val="24"/>
        </w:rPr>
        <w:t>Orla</w:t>
      </w:r>
    </w:p>
    <w:p w14:paraId="6B38D8CD" w14:textId="77777777" w:rsidR="00884BFC" w:rsidRDefault="00884BFC" w:rsidP="00884BFC">
      <w:pPr>
        <w:spacing w:after="0"/>
        <w:ind w:right="-427"/>
        <w:rPr>
          <w:rFonts w:ascii="Arial Narrow" w:eastAsia="MS Gothic" w:hAnsi="Arial Narrow" w:cs="Arial"/>
          <w:sz w:val="24"/>
        </w:rPr>
      </w:pPr>
    </w:p>
    <w:p w14:paraId="7EE233D2" w14:textId="67555929" w:rsidR="00884BFC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En Miranda de Ebro, a_____ </w:t>
      </w:r>
      <w:proofErr w:type="spellStart"/>
      <w:r>
        <w:rPr>
          <w:rFonts w:ascii="Arial Narrow" w:hAnsi="Arial Narrow" w:cs="Arial"/>
          <w:b/>
        </w:rPr>
        <w:t>de</w:t>
      </w:r>
      <w:proofErr w:type="spellEnd"/>
      <w:r>
        <w:rPr>
          <w:rFonts w:ascii="Arial Narrow" w:hAnsi="Arial Narrow" w:cs="Arial"/>
          <w:b/>
        </w:rPr>
        <w:t xml:space="preserve">_____________________ </w:t>
      </w:r>
      <w:proofErr w:type="spellStart"/>
      <w:r>
        <w:rPr>
          <w:rFonts w:ascii="Arial Narrow" w:hAnsi="Arial Narrow" w:cs="Arial"/>
          <w:b/>
        </w:rPr>
        <w:t>de</w:t>
      </w:r>
      <w:proofErr w:type="spellEnd"/>
      <w:r>
        <w:rPr>
          <w:rFonts w:ascii="Arial Narrow" w:hAnsi="Arial Narrow" w:cs="Arial"/>
          <w:b/>
        </w:rPr>
        <w:t xml:space="preserve"> 20</w:t>
      </w:r>
      <w:r w:rsidR="009B4877">
        <w:rPr>
          <w:rFonts w:ascii="Arial Narrow" w:hAnsi="Arial Narrow" w:cs="Arial"/>
          <w:b/>
        </w:rPr>
        <w:t>2</w:t>
      </w:r>
      <w:r w:rsidR="00C87F51">
        <w:rPr>
          <w:rFonts w:ascii="Arial Narrow" w:hAnsi="Arial Narrow" w:cs="Arial"/>
          <w:b/>
        </w:rPr>
        <w:t>__</w:t>
      </w:r>
      <w:r>
        <w:rPr>
          <w:rFonts w:ascii="Arial Narrow" w:hAnsi="Arial Narrow" w:cs="Arial"/>
          <w:b/>
        </w:rPr>
        <w:t>.</w:t>
      </w:r>
    </w:p>
    <w:p w14:paraId="46EAE92A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3CFFBD0F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3A04C942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64A9B687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12"/>
        </w:rPr>
      </w:pPr>
      <w:r>
        <w:rPr>
          <w:rFonts w:ascii="Arial Narrow" w:hAnsi="Arial Narrow" w:cs="Arial"/>
          <w:b/>
          <w:sz w:val="12"/>
        </w:rPr>
        <w:t>(firma)</w:t>
      </w:r>
    </w:p>
    <w:p w14:paraId="5DCC32CE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7DC5F9E6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2F10F06E" w14:textId="77777777" w:rsidR="00884BFC" w:rsidRPr="00CB7E4A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  <w:sz w:val="20"/>
        </w:rPr>
      </w:pPr>
    </w:p>
    <w:p w14:paraId="37E479D0" w14:textId="77777777" w:rsidR="00884BFC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Fdo.- _____________________________________</w:t>
      </w:r>
    </w:p>
    <w:p w14:paraId="5321EFD6" w14:textId="1073F111" w:rsidR="00884BFC" w:rsidRDefault="00884BFC" w:rsidP="00884BFC">
      <w:pPr>
        <w:pStyle w:val="Prrafodelista"/>
        <w:ind w:left="0" w:right="-427"/>
        <w:jc w:val="center"/>
        <w:rPr>
          <w:rFonts w:ascii="Arial Narrow" w:hAnsi="Arial Narrow" w:cs="Arial"/>
          <w:sz w:val="16"/>
        </w:rPr>
      </w:pPr>
      <w:r>
        <w:rPr>
          <w:rFonts w:ascii="Arial Narrow" w:hAnsi="Arial Narrow" w:cs="Arial"/>
          <w:sz w:val="16"/>
        </w:rPr>
        <w:t>(Nombre y apellidos)</w:t>
      </w:r>
    </w:p>
    <w:tbl>
      <w:tblPr>
        <w:tblStyle w:val="Tablaconcuadrcula"/>
        <w:tblpPr w:leftFromText="142" w:rightFromText="142" w:vertAnchor="page" w:horzAnchor="margin" w:tblpXSpec="center" w:tblpY="2040"/>
        <w:tblW w:w="10768" w:type="dxa"/>
        <w:tblInd w:w="0" w:type="dxa"/>
        <w:tblLook w:val="04A0" w:firstRow="1" w:lastRow="0" w:firstColumn="1" w:lastColumn="0" w:noHBand="0" w:noVBand="1"/>
      </w:tblPr>
      <w:tblGrid>
        <w:gridCol w:w="1701"/>
        <w:gridCol w:w="2263"/>
        <w:gridCol w:w="6804"/>
      </w:tblGrid>
      <w:tr w:rsidR="00434A07" w14:paraId="0D31BDE9" w14:textId="77777777" w:rsidTr="00434A07">
        <w:trPr>
          <w:cantSplit/>
          <w:trHeight w:val="844"/>
        </w:trPr>
        <w:tc>
          <w:tcPr>
            <w:tcW w:w="10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hideMark/>
          </w:tcPr>
          <w:p w14:paraId="6EA0ADD2" w14:textId="063E632A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lastRenderedPageBreak/>
              <w:t xml:space="preserve">INFORMACION SOBRE PROTECCIÓN DE DATOS TRATAMIENTO DE IMÁGENES/VOZ DE ALUMNOS </w:t>
            </w:r>
          </w:p>
          <w:p w14:paraId="25393120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EN CENTROS DE TITULADIDAD PÚBLICA DE LA COMUNIDAD DE CASTILLA Y LEÓN</w:t>
            </w:r>
          </w:p>
          <w:p w14:paraId="1E1E5864" w14:textId="626E8290" w:rsidR="00434A07" w:rsidRDefault="00434A07" w:rsidP="00434A07">
            <w:pPr>
              <w:spacing w:after="12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 w:rsidRPr="00884BFC">
              <w:rPr>
                <w:rFonts w:ascii="Arial Narrow" w:hAnsi="Arial Narrow"/>
                <w:b/>
                <w:sz w:val="16"/>
                <w:szCs w:val="20"/>
                <w:lang w:eastAsia="es-ES"/>
              </w:rPr>
              <w:br/>
            </w: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REGLAMENTO GENERAL DE PROTECCIÓN DE DATOS (</w:t>
            </w:r>
            <w:proofErr w:type="gramStart"/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RGP)  2016</w:t>
            </w:r>
            <w:proofErr w:type="gramEnd"/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/679 de 27 de abril de 2016</w:t>
            </w:r>
          </w:p>
        </w:tc>
      </w:tr>
      <w:tr w:rsidR="00434A07" w14:paraId="347A5DBB" w14:textId="77777777" w:rsidTr="00434A07">
        <w:trPr>
          <w:cantSplit/>
          <w:trHeight w:val="39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84F555B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EPÍGRAFE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68A695D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INFORMACIÓN BÁSICA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6F8DE71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INFORMACIÓN ADICIONAL</w:t>
            </w:r>
          </w:p>
        </w:tc>
      </w:tr>
      <w:tr w:rsidR="00434A07" w14:paraId="448002AA" w14:textId="77777777" w:rsidTr="00434A07">
        <w:trPr>
          <w:cantSplit/>
          <w:trHeight w:val="69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AB01D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RESPONSABLE del tratamiento</w:t>
            </w:r>
          </w:p>
        </w:tc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338ED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 xml:space="preserve">DIRECCIÓN GENERAL DE FORMACIÓN PROFESIONAL Y RÉGIMEN ESPECIAL </w:t>
            </w:r>
          </w:p>
          <w:p w14:paraId="25DBC79F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  <w:p w14:paraId="7B85EB69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(CONSEJERÍA DE EDUCACIÓN)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51461" w14:textId="182EC3F1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Dirección: </w:t>
            </w: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Avda.</w:t>
            </w:r>
            <w:r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 del Real Valladolid s/n, 47014</w:t>
            </w: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, Valladolid</w:t>
            </w:r>
          </w:p>
          <w:p w14:paraId="670BA32E" w14:textId="020B2E2B" w:rsidR="00434A07" w:rsidRDefault="00434A07" w:rsidP="00434A07">
            <w:pPr>
              <w:spacing w:after="0" w:line="240" w:lineRule="auto"/>
              <w:rPr>
                <w:rFonts w:ascii="Arial Narrow" w:hAnsi="Arial Narrow"/>
                <w:color w:val="0000FF" w:themeColor="hyperlink"/>
                <w:sz w:val="20"/>
                <w:szCs w:val="20"/>
                <w:u w:val="single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Teléfono: 983 411880</w:t>
            </w:r>
            <w:r>
              <w:rPr>
                <w:rFonts w:ascii="Arial Narrow" w:hAnsi="Arial Narrow"/>
                <w:sz w:val="20"/>
                <w:szCs w:val="20"/>
                <w:lang w:eastAsia="es-ES"/>
              </w:rPr>
              <w:br/>
              <w:t xml:space="preserve">Correo electrónico: </w:t>
            </w:r>
            <w:hyperlink r:id="rId7" w:history="1">
              <w:r w:rsidRPr="002437EE">
                <w:rPr>
                  <w:rStyle w:val="Hipervnculo"/>
                  <w:rFonts w:ascii="Arial Narrow" w:hAnsi="Arial Narrow"/>
                  <w:sz w:val="20"/>
                  <w:szCs w:val="20"/>
                  <w:lang w:eastAsia="es-ES"/>
                </w:rPr>
                <w:t>protecciondatos.dgfpre.educacion@jcyl.es</w:t>
              </w:r>
            </w:hyperlink>
          </w:p>
        </w:tc>
      </w:tr>
      <w:tr w:rsidR="00434A07" w14:paraId="23B95ACC" w14:textId="77777777" w:rsidTr="00434A07">
        <w:trPr>
          <w:cantSplit/>
          <w:trHeight w:val="694"/>
        </w:trPr>
        <w:tc>
          <w:tcPr>
            <w:tcW w:w="0" w:type="auto"/>
            <w:vMerge/>
            <w:vAlign w:val="center"/>
            <w:hideMark/>
          </w:tcPr>
          <w:p w14:paraId="7DF2FD42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14:paraId="6DEAD472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654E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  <w:p w14:paraId="64E502D6" w14:textId="3D9462A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D</w:t>
            </w:r>
            <w:r w:rsidRPr="00446A69"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atos de contacto del</w:t>
            </w:r>
            <w:r>
              <w:rPr>
                <w:b/>
              </w:rPr>
              <w:t xml:space="preserve"> </w:t>
            </w:r>
            <w:proofErr w:type="gramStart"/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Delegado</w:t>
            </w:r>
            <w:proofErr w:type="gramEnd"/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 xml:space="preserve"> de Protección de Datos</w:t>
            </w:r>
            <w:r>
              <w:rPr>
                <w:rFonts w:ascii="Arial Narrow" w:hAnsi="Arial Narrow"/>
                <w:sz w:val="20"/>
                <w:szCs w:val="20"/>
                <w:lang w:eastAsia="es-ES"/>
              </w:rPr>
              <w:t>:</w:t>
            </w:r>
          </w:p>
          <w:p w14:paraId="40AABB76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>
              <w:rPr>
                <w:rFonts w:ascii="Arial Narrow" w:hAnsi="Arial Narrow"/>
                <w:sz w:val="20"/>
                <w:szCs w:val="20"/>
                <w:lang w:val="es-ES" w:eastAsia="es-ES"/>
              </w:rPr>
              <w:t>D</w:t>
            </w:r>
            <w:r>
              <w:rPr>
                <w:rFonts w:ascii="Arial Narrow" w:hAnsi="Arial Narrow"/>
                <w:lang w:val="es-ES" w:eastAsia="es-ES"/>
              </w:rPr>
              <w:t xml:space="preserve">irección: </w:t>
            </w: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 Avda.</w:t>
            </w:r>
            <w:r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 del Real Valladolid s/n, 47014</w:t>
            </w: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, Valladolid</w:t>
            </w:r>
          </w:p>
          <w:p w14:paraId="70E67109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>
              <w:rPr>
                <w:rFonts w:ascii="Arial Narrow" w:hAnsi="Arial Narrow"/>
                <w:sz w:val="20"/>
                <w:szCs w:val="20"/>
                <w:lang w:val="es-ES" w:eastAsia="es-ES"/>
              </w:rPr>
              <w:t>Teléfono: 983 411 500</w:t>
            </w:r>
          </w:p>
          <w:p w14:paraId="538B57EF" w14:textId="01F6D375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n-US" w:eastAsia="es-ES"/>
              </w:rPr>
            </w:pPr>
            <w:proofErr w:type="spellStart"/>
            <w:r>
              <w:rPr>
                <w:rFonts w:ascii="Arial Narrow" w:hAnsi="Arial Narrow"/>
                <w:sz w:val="20"/>
                <w:szCs w:val="20"/>
                <w:lang w:val="en-US" w:eastAsia="es-ES"/>
              </w:rPr>
              <w:t>Correo</w:t>
            </w:r>
            <w:proofErr w:type="spellEnd"/>
            <w:r>
              <w:rPr>
                <w:rFonts w:ascii="Arial Narrow" w:hAnsi="Arial Narrow"/>
                <w:sz w:val="20"/>
                <w:szCs w:val="20"/>
                <w:lang w:val="en-US" w:eastAsia="es-ES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0"/>
                <w:szCs w:val="20"/>
                <w:lang w:val="en-US" w:eastAsia="es-ES"/>
              </w:rPr>
              <w:t>electrónico</w:t>
            </w:r>
            <w:proofErr w:type="spellEnd"/>
            <w:r>
              <w:rPr>
                <w:rFonts w:ascii="Arial Narrow" w:hAnsi="Arial Narrow"/>
                <w:sz w:val="20"/>
                <w:szCs w:val="20"/>
                <w:lang w:val="en-US" w:eastAsia="es-ES"/>
              </w:rPr>
              <w:t xml:space="preserve">: </w:t>
            </w:r>
            <w:hyperlink r:id="rId8" w:history="1">
              <w:r>
                <w:rPr>
                  <w:rStyle w:val="Hipervnculo"/>
                  <w:rFonts w:ascii="Arial Narrow" w:hAnsi="Arial Narrow"/>
                  <w:sz w:val="20"/>
                  <w:szCs w:val="20"/>
                  <w:lang w:val="en-US" w:eastAsia="es-ES"/>
                </w:rPr>
                <w:t>dpd.educacion@jcyl.es</w:t>
              </w:r>
            </w:hyperlink>
            <w:r>
              <w:rPr>
                <w:rFonts w:ascii="Arial Narrow" w:hAnsi="Arial Narrow"/>
                <w:sz w:val="20"/>
                <w:szCs w:val="20"/>
                <w:lang w:val="en-US" w:eastAsia="es-ES"/>
              </w:rPr>
              <w:t xml:space="preserve">  </w:t>
            </w:r>
          </w:p>
        </w:tc>
      </w:tr>
      <w:tr w:rsidR="00434A07" w14:paraId="4341BEBF" w14:textId="77777777" w:rsidTr="00434A07">
        <w:trPr>
          <w:cantSplit/>
          <w:trHeight w:val="974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F7F6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FINALIDAD del tratamiento</w:t>
            </w:r>
          </w:p>
        </w:tc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16684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4C66C11A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Difusión de las actividades de los centros docentes de titularidad pública de Castilla y León.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4A64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1DCA2A21" w14:textId="751AECF2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 xml:space="preserve">Usamos los datos relativos a imágenes/ voz de los alumnos, con la finalidad de difundir las actividades de los centros docentes de titularidad pública de la Comunidad de Castilla y León a través de los medios de difusión del centro que se detallan en el documento que figura en el anverso de esta información por el que se otorga o deniega el consentimiento para este tratamiento. </w:t>
            </w:r>
          </w:p>
          <w:p w14:paraId="1D0AD2B2" w14:textId="5573C20F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</w:tr>
      <w:tr w:rsidR="00434A07" w14:paraId="49AC0C90" w14:textId="77777777" w:rsidTr="00434A07">
        <w:trPr>
          <w:cantSplit/>
          <w:trHeight w:val="718"/>
        </w:trPr>
        <w:tc>
          <w:tcPr>
            <w:tcW w:w="0" w:type="auto"/>
            <w:vMerge/>
            <w:vAlign w:val="center"/>
            <w:hideMark/>
          </w:tcPr>
          <w:p w14:paraId="4C3F752F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14:paraId="397F7713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C734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</w:p>
          <w:p w14:paraId="6A07D610" w14:textId="2500EEA8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Las imágenes/</w:t>
            </w:r>
            <w:proofErr w:type="gramStart"/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voz almacenadas</w:t>
            </w:r>
            <w:proofErr w:type="gramEnd"/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 en sistemas de almacenamiento de la Consejería de Educación o contratados con terceros, serán conservadas durante el curso académico en el que sean tomadas.</w:t>
            </w:r>
          </w:p>
        </w:tc>
      </w:tr>
      <w:tr w:rsidR="00434A07" w14:paraId="77FD49D3" w14:textId="77777777" w:rsidTr="00434A07">
        <w:trPr>
          <w:cantSplit/>
          <w:trHeight w:val="272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AC79A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LEGITIMACIÓN del Tratamiento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8503C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Consentimiento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B0037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0" w:firstLine="29"/>
              <w:jc w:val="both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  <w:p w14:paraId="5033FF78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0" w:firstLine="29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Artículo 6.1 a) del RGPD Consentimiento</w:t>
            </w:r>
            <w:r>
              <w:rPr>
                <w:rFonts w:ascii="Arial Narrow" w:hAnsi="Arial Narrow"/>
                <w:sz w:val="20"/>
                <w:szCs w:val="20"/>
                <w:lang w:eastAsia="es-ES"/>
              </w:rPr>
              <w:t xml:space="preserve"> de los padres o tutores para aquellos alumnos menores de 14 años, o de los propios alumnos, cuando tengan 14 o más años.</w:t>
            </w:r>
          </w:p>
          <w:p w14:paraId="75DC6EFD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0" w:firstLine="29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249ADC4B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0" w:firstLine="29"/>
              <w:jc w:val="both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El consentimiento se solicitará y deberá en su caso otorgarse para cada uno de los medios de difusión citados, siendo posible que se autorice el tratamiento de las imágenes/voz en unos medios de difusión y en otros no.</w:t>
            </w:r>
          </w:p>
          <w:p w14:paraId="6401F0CD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0" w:firstLine="29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397FD438" w14:textId="77777777" w:rsidR="00434A07" w:rsidRDefault="00434A07" w:rsidP="00434A07">
            <w:pPr>
              <w:pStyle w:val="Prrafodelista"/>
              <w:spacing w:after="100" w:afterAutospacing="1" w:line="240" w:lineRule="auto"/>
              <w:ind w:left="29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Si se toman imágenes/voz a través de fotografía, vídeo o cualquier otro medio de captación, de alumnos que no han consentido el tratamiento, se procederá a distorsionar sus rasgos diferenciadores, especialmente cuando en una foto/vídeo concurran con otros compañeros que sí cuenten con la autorización para el tratamiento de sus imágenes/voz.</w:t>
            </w:r>
          </w:p>
        </w:tc>
      </w:tr>
      <w:tr w:rsidR="00434A07" w14:paraId="331D66F9" w14:textId="77777777" w:rsidTr="00434A07">
        <w:trPr>
          <w:cantSplit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098E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DESTINATARIOS de cesiones o Transferencias Internacionales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967A0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No se cederán datos a terceros.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3334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3E4FF876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La difusión de datos de imagen/voz en redes sociales supondrá una comunicación de datos a terceros, atendiendo a la naturaleza y funcionamiento de estos servicios.</w:t>
            </w:r>
          </w:p>
          <w:p w14:paraId="652E0FB4" w14:textId="2B7B8FFF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</w:tr>
      <w:tr w:rsidR="00434A07" w14:paraId="5FEC061E" w14:textId="77777777" w:rsidTr="00434A07">
        <w:trPr>
          <w:cantSplit/>
        </w:trPr>
        <w:tc>
          <w:tcPr>
            <w:tcW w:w="0" w:type="auto"/>
            <w:vMerge/>
            <w:vAlign w:val="center"/>
            <w:hideMark/>
          </w:tcPr>
          <w:p w14:paraId="0A043E98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70C46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5FE2026B" w14:textId="6FBEFD44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No están previstas transferencias Internacionales de datos.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39B5C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</w:tr>
      <w:tr w:rsidR="00434A07" w14:paraId="6BA68705" w14:textId="77777777" w:rsidTr="00434A07">
        <w:trPr>
          <w:cantSplit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383BD" w14:textId="77777777" w:rsidR="00434A07" w:rsidRDefault="00434A07" w:rsidP="00434A07">
            <w:pPr>
              <w:spacing w:after="0" w:line="240" w:lineRule="auto"/>
              <w:jc w:val="center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eastAsia="es-ES"/>
              </w:rPr>
              <w:t>DERECHOS de las personas interesadas</w:t>
            </w:r>
          </w:p>
        </w:tc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1D782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 xml:space="preserve">Derecho a acceder, rectificar, y suprimir los datos, así como otros derechos recogidos en la información adicional.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554CB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6CD2BCEB" w14:textId="002EB043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Tiene derecho de acceso, rectificación, supresión, limitación del tratamiento, portabilidad, en los términos de los artículos 15 a 23 del RGPD.</w:t>
            </w:r>
          </w:p>
        </w:tc>
      </w:tr>
      <w:tr w:rsidR="00434A07" w14:paraId="28922BA6" w14:textId="77777777" w:rsidTr="00434A07">
        <w:trPr>
          <w:cantSplit/>
        </w:trPr>
        <w:tc>
          <w:tcPr>
            <w:tcW w:w="0" w:type="auto"/>
            <w:vMerge/>
            <w:vAlign w:val="center"/>
            <w:hideMark/>
          </w:tcPr>
          <w:p w14:paraId="6E96AA33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14:paraId="250C4936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9C28" w14:textId="77777777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7EF19021" w14:textId="1A2C9B89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>Tiene derecho a retirar su consentimiento en cualquier momento. La retirada del consentimiento no afectará a la licitud del tratamiento basada en el consentimiento previo a su retirada.</w:t>
            </w:r>
          </w:p>
          <w:p w14:paraId="636158A2" w14:textId="41308F2D" w:rsidR="00434A07" w:rsidRDefault="00434A07" w:rsidP="00434A07">
            <w:pPr>
              <w:spacing w:after="0" w:line="240" w:lineRule="auto"/>
              <w:jc w:val="both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</w:tr>
      <w:tr w:rsidR="00434A07" w14:paraId="1B1E868F" w14:textId="77777777" w:rsidTr="00434A07">
        <w:trPr>
          <w:cantSplit/>
        </w:trPr>
        <w:tc>
          <w:tcPr>
            <w:tcW w:w="0" w:type="auto"/>
            <w:vMerge/>
            <w:vAlign w:val="center"/>
            <w:hideMark/>
          </w:tcPr>
          <w:p w14:paraId="0AA14F42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14:paraId="696A432F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5A66E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</w:p>
          <w:p w14:paraId="0C349259" w14:textId="080E7405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val="es-ES" w:eastAsia="es-ES"/>
              </w:rPr>
            </w:pPr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Puede ejercer estos derechos ante el responsable del tratamiento o ante el </w:t>
            </w:r>
            <w:proofErr w:type="gramStart"/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>Delegado</w:t>
            </w:r>
            <w:proofErr w:type="gramEnd"/>
            <w:r w:rsidRPr="027690C0">
              <w:rPr>
                <w:rFonts w:ascii="Arial Narrow" w:hAnsi="Arial Narrow"/>
                <w:sz w:val="20"/>
                <w:szCs w:val="20"/>
                <w:lang w:val="es-ES" w:eastAsia="es-ES"/>
              </w:rPr>
              <w:t xml:space="preserve"> de Protección de datos</w:t>
            </w:r>
          </w:p>
          <w:p w14:paraId="2CA0425C" w14:textId="14333994" w:rsidR="00434A07" w:rsidRDefault="00434A07" w:rsidP="00434A07">
            <w:pPr>
              <w:spacing w:after="0" w:line="240" w:lineRule="auto"/>
              <w:rPr>
                <w:rFonts w:ascii="Arial Narrow" w:hAnsi="Arial Narrow"/>
                <w:strike/>
                <w:sz w:val="20"/>
                <w:szCs w:val="20"/>
                <w:lang w:val="es-ES" w:eastAsia="es-ES"/>
              </w:rPr>
            </w:pPr>
          </w:p>
        </w:tc>
      </w:tr>
      <w:tr w:rsidR="00434A07" w14:paraId="4F1F7E55" w14:textId="77777777" w:rsidTr="00434A07">
        <w:trPr>
          <w:cantSplit/>
          <w:trHeight w:val="486"/>
        </w:trPr>
        <w:tc>
          <w:tcPr>
            <w:tcW w:w="0" w:type="auto"/>
            <w:vMerge/>
            <w:vAlign w:val="center"/>
            <w:hideMark/>
          </w:tcPr>
          <w:p w14:paraId="7D1CEC32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b/>
                <w:sz w:val="20"/>
                <w:szCs w:val="20"/>
                <w:lang w:eastAsia="es-ES"/>
              </w:rPr>
            </w:pPr>
          </w:p>
        </w:tc>
        <w:tc>
          <w:tcPr>
            <w:tcW w:w="2263" w:type="dxa"/>
            <w:vMerge/>
            <w:vAlign w:val="center"/>
            <w:hideMark/>
          </w:tcPr>
          <w:p w14:paraId="599E289B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F43AE" w14:textId="77777777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</w:p>
          <w:p w14:paraId="2388B89F" w14:textId="7B4E8FCA" w:rsidR="00434A07" w:rsidRDefault="00434A07" w:rsidP="00434A07">
            <w:pPr>
              <w:spacing w:after="0" w:line="240" w:lineRule="auto"/>
              <w:rPr>
                <w:rFonts w:ascii="Arial Narrow" w:hAnsi="Arial Narrow"/>
                <w:sz w:val="20"/>
                <w:szCs w:val="20"/>
                <w:lang w:eastAsia="es-ES"/>
              </w:rPr>
            </w:pPr>
            <w:r>
              <w:rPr>
                <w:rFonts w:ascii="Arial Narrow" w:hAnsi="Arial Narrow"/>
                <w:sz w:val="20"/>
                <w:szCs w:val="20"/>
                <w:lang w:eastAsia="es-ES"/>
              </w:rPr>
              <w:t xml:space="preserve">Tiene derechos a reclamar ante Agencia Española de Protección de Datos </w:t>
            </w:r>
            <w:hyperlink r:id="rId9" w:history="1">
              <w:r>
                <w:rPr>
                  <w:rStyle w:val="Hipervnculo"/>
                  <w:rFonts w:ascii="Arial Narrow" w:hAnsi="Arial Narrow"/>
                  <w:sz w:val="20"/>
                  <w:szCs w:val="20"/>
                  <w:lang w:eastAsia="es-ES"/>
                </w:rPr>
                <w:t>www.aepd.es</w:t>
              </w:r>
            </w:hyperlink>
            <w:r>
              <w:rPr>
                <w:rFonts w:ascii="Arial Narrow" w:hAnsi="Arial Narrow"/>
                <w:sz w:val="20"/>
                <w:szCs w:val="20"/>
                <w:lang w:eastAsia="es-ES"/>
              </w:rPr>
              <w:t xml:space="preserve"> </w:t>
            </w:r>
          </w:p>
        </w:tc>
      </w:tr>
    </w:tbl>
    <w:p w14:paraId="4EA205FF" w14:textId="77777777" w:rsidR="0037413D" w:rsidRPr="0037413D" w:rsidRDefault="0037413D" w:rsidP="0037413D">
      <w:pPr>
        <w:pStyle w:val="Encabezado"/>
        <w:tabs>
          <w:tab w:val="clear" w:pos="4252"/>
          <w:tab w:val="clear" w:pos="8504"/>
        </w:tabs>
        <w:spacing w:line="240" w:lineRule="auto"/>
        <w:ind w:left="284"/>
        <w:jc w:val="both"/>
        <w:rPr>
          <w:rFonts w:ascii="Arial" w:hAnsi="Arial" w:cs="Arial"/>
          <w:sz w:val="20"/>
        </w:rPr>
      </w:pPr>
    </w:p>
    <w:sectPr w:rsidR="0037413D" w:rsidRPr="0037413D" w:rsidSect="00053E2D">
      <w:headerReference w:type="default" r:id="rId10"/>
      <w:footerReference w:type="default" r:id="rId11"/>
      <w:pgSz w:w="11906" w:h="16838" w:code="9"/>
      <w:pgMar w:top="1985" w:right="1134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C5626" w14:textId="77777777" w:rsidR="009B1677" w:rsidRDefault="009B1677" w:rsidP="003A6F31">
      <w:r>
        <w:separator/>
      </w:r>
    </w:p>
  </w:endnote>
  <w:endnote w:type="continuationSeparator" w:id="0">
    <w:p w14:paraId="3CCE08DB" w14:textId="77777777" w:rsidR="009B1677" w:rsidRDefault="009B1677" w:rsidP="003A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90B7C" w14:textId="77777777" w:rsidR="001D7011" w:rsidRPr="00EC520B" w:rsidRDefault="001D7011" w:rsidP="00884BFC">
    <w:pPr>
      <w:pStyle w:val="Encabezado"/>
      <w:pBdr>
        <w:top w:val="single" w:sz="4" w:space="1" w:color="auto"/>
      </w:pBdr>
      <w:tabs>
        <w:tab w:val="clear" w:pos="8504"/>
      </w:tabs>
      <w:spacing w:after="40" w:line="240" w:lineRule="auto"/>
      <w:ind w:left="-851" w:right="-851"/>
      <w:jc w:val="center"/>
      <w:rPr>
        <w:rFonts w:ascii="Garamond" w:hAnsi="Garamond"/>
        <w:b/>
        <w:spacing w:val="60"/>
        <w:sz w:val="18"/>
        <w14:textOutline w14:w="0" w14:cap="flat" w14:cmpd="sng" w14:algn="ctr">
          <w14:noFill/>
          <w14:prstDash w14:val="solid"/>
          <w14:bevel/>
        </w14:textOutline>
      </w:rPr>
    </w:pPr>
    <w:r w:rsidRPr="00EC520B">
      <w:rPr>
        <w:rFonts w:ascii="Garamond" w:hAnsi="Garamond"/>
        <w:b/>
        <w:spacing w:val="60"/>
        <w:sz w:val="18"/>
        <w14:textOutline w14:w="0" w14:cap="flat" w14:cmpd="sng" w14:algn="ctr">
          <w14:noFill/>
          <w14:prstDash w14:val="solid"/>
          <w14:bevel/>
        </w14:textOutline>
      </w:rPr>
      <w:t>CENTRO INTEGRADO DE FORMACIÓN PROFESIONAL “RÍO EBRO”</w:t>
    </w:r>
  </w:p>
  <w:p w14:paraId="60FA48D5" w14:textId="4D24CE5C" w:rsidR="003A6F31" w:rsidRPr="00BA5BE9" w:rsidRDefault="00923BBA" w:rsidP="00EC520B">
    <w:pPr>
      <w:pStyle w:val="Encabezado"/>
      <w:pBdr>
        <w:bottom w:val="single" w:sz="4" w:space="1" w:color="auto"/>
      </w:pBdr>
      <w:tabs>
        <w:tab w:val="clear" w:pos="8504"/>
      </w:tabs>
      <w:ind w:left="-851" w:right="-851"/>
      <w:jc w:val="center"/>
      <w:rPr>
        <w:b/>
        <w:spacing w:val="-4"/>
        <w:position w:val="-6"/>
        <w:sz w:val="18"/>
        <w:szCs w:val="18"/>
      </w:rPr>
    </w:pPr>
    <w:r w:rsidRPr="00BA5BE9">
      <w:rPr>
        <w:b/>
        <w:noProof/>
        <w:spacing w:val="-4"/>
        <w:position w:val="-6"/>
        <w:sz w:val="18"/>
        <w:lang w:val="es-ES" w:eastAsia="es-ES"/>
      </w:rPr>
      <mc:AlternateContent>
        <mc:Choice Requires="wps">
          <w:drawing>
            <wp:anchor distT="0" distB="0" distL="107950" distR="107950" simplePos="0" relativeHeight="251661312" behindDoc="0" locked="0" layoutInCell="1" allowOverlap="1" wp14:anchorId="361DAD98" wp14:editId="2B997DE1">
              <wp:simplePos x="0" y="0"/>
              <wp:positionH relativeFrom="column">
                <wp:posOffset>-1050925</wp:posOffset>
              </wp:positionH>
              <wp:positionV relativeFrom="paragraph">
                <wp:posOffset>8035925</wp:posOffset>
              </wp:positionV>
              <wp:extent cx="7020000" cy="295200"/>
              <wp:effectExtent l="0" t="0" r="9525" b="0"/>
              <wp:wrapThrough wrapText="bothSides">
                <wp:wrapPolygon edited="0">
                  <wp:start x="0" y="0"/>
                  <wp:lineTo x="0" y="19552"/>
                  <wp:lineTo x="21571" y="19552"/>
                  <wp:lineTo x="21571" y="0"/>
                  <wp:lineTo x="0" y="0"/>
                </wp:wrapPolygon>
              </wp:wrapThrough>
              <wp:docPr id="1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20000" cy="295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A7EFC87" w14:textId="77777777" w:rsidR="00923BBA" w:rsidRPr="00621B4D" w:rsidRDefault="00923BBA" w:rsidP="00923BBA">
                          <w:pPr>
                            <w:pStyle w:val="Piedepgina"/>
                            <w:pBdr>
                              <w:top w:val="single" w:sz="4" w:space="1" w:color="auto"/>
                              <w:bottom w:val="single" w:sz="4" w:space="1" w:color="auto"/>
                            </w:pBdr>
                            <w:tabs>
                              <w:tab w:val="clear" w:pos="8504"/>
                            </w:tabs>
                            <w:jc w:val="center"/>
                            <w:rPr>
                              <w:spacing w:val="-4"/>
                              <w:sz w:val="18"/>
                              <w:szCs w:val="17"/>
                            </w:rPr>
                          </w:pP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 xml:space="preserve">Ctra. de Orón 78 B – 09200 Miranda de Ebro (Burgos) – Tfno.: 947 32 05 12 – Fax: 947 33 13 79 </w:t>
                          </w:r>
                          <w:proofErr w:type="gramStart"/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–  http</w:t>
                          </w:r>
                          <w:proofErr w:type="gramEnd"/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: //www.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rioebrofp.es</w:t>
                          </w: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 xml:space="preserve"> – e-mail: 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info</w:t>
                          </w:r>
                          <w:r w:rsidRPr="00621B4D">
                            <w:rPr>
                              <w:spacing w:val="-4"/>
                              <w:sz w:val="18"/>
                              <w:szCs w:val="17"/>
                            </w:rPr>
                            <w:t>@</w:t>
                          </w:r>
                          <w:r>
                            <w:rPr>
                              <w:spacing w:val="-4"/>
                              <w:sz w:val="18"/>
                              <w:szCs w:val="17"/>
                            </w:rPr>
                            <w:t>rioebrofp.es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1DAD98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left:0;text-align:left;margin-left:-82.75pt;margin-top:632.75pt;width:552.75pt;height:23.25pt;z-index:251661312;visibility:visible;mso-wrap-style:square;mso-width-percent:0;mso-height-percent:0;mso-wrap-distance-left:8.5pt;mso-wrap-distance-top:0;mso-wrap-distance-right:8.5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" fillcolor="window" stroked="f" strokeweight=".5pt">
              <v:textbox>
                <w:txbxContent>
                  <w:p w14:paraId="3A7EFC87" w14:textId="77777777" w:rsidR="00923BBA" w:rsidRPr="00621B4D" w:rsidRDefault="00923BBA" w:rsidP="00923BBA">
                    <w:pPr>
                      <w:pStyle w:val="Piedepgina"/>
                      <w:pBdr>
                        <w:top w:val="single" w:sz="4" w:space="1" w:color="auto"/>
                        <w:bottom w:val="single" w:sz="4" w:space="1" w:color="auto"/>
                      </w:pBdr>
                      <w:tabs>
                        <w:tab w:val="clear" w:pos="8504"/>
                      </w:tabs>
                      <w:jc w:val="center"/>
                      <w:rPr>
                        <w:spacing w:val="-4"/>
                        <w:sz w:val="18"/>
                        <w:szCs w:val="17"/>
                      </w:rPr>
                    </w:pPr>
                    <w:r w:rsidRPr="00621B4D">
                      <w:rPr>
                        <w:spacing w:val="-4"/>
                        <w:sz w:val="18"/>
                        <w:szCs w:val="17"/>
                      </w:rPr>
                      <w:t xml:space="preserve">Ctra. de Orón 78 B – 09200 Miranda de Ebro (Burgos) – Tfno.: 947 32 05 12 – Fax: 947 33 13 79 </w:t>
                    </w:r>
                    <w:proofErr w:type="gramStart"/>
                    <w:r w:rsidRPr="00621B4D">
                      <w:rPr>
                        <w:spacing w:val="-4"/>
                        <w:sz w:val="18"/>
                        <w:szCs w:val="17"/>
                      </w:rPr>
                      <w:t>–  http</w:t>
                    </w:r>
                    <w:proofErr w:type="gramEnd"/>
                    <w:r w:rsidRPr="00621B4D">
                      <w:rPr>
                        <w:spacing w:val="-4"/>
                        <w:sz w:val="18"/>
                        <w:szCs w:val="17"/>
                      </w:rPr>
                      <w:t>: //www.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rioebrofp.es</w:t>
                    </w:r>
                    <w:r w:rsidRPr="00621B4D">
                      <w:rPr>
                        <w:spacing w:val="-4"/>
                        <w:sz w:val="18"/>
                        <w:szCs w:val="17"/>
                      </w:rPr>
                      <w:t xml:space="preserve"> – e-mail: 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info</w:t>
                    </w:r>
                    <w:r w:rsidRPr="00621B4D">
                      <w:rPr>
                        <w:spacing w:val="-4"/>
                        <w:sz w:val="18"/>
                        <w:szCs w:val="17"/>
                      </w:rPr>
                      <w:t>@</w:t>
                    </w:r>
                    <w:r>
                      <w:rPr>
                        <w:spacing w:val="-4"/>
                        <w:sz w:val="18"/>
                        <w:szCs w:val="17"/>
                      </w:rPr>
                      <w:t>rioebrofp.es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Pr="00BA5BE9">
      <w:rPr>
        <w:rFonts w:ascii="Garamond" w:hAnsi="Garamond"/>
        <w:b/>
        <w:spacing w:val="-4"/>
        <w:position w:val="-6"/>
        <w:sz w:val="18"/>
      </w:rPr>
      <w:t xml:space="preserve">Ctra. de Orón 78 B – 09200 Miranda de Ebro (Burgos) – Tfno.: 947 </w:t>
    </w:r>
    <w:r w:rsidR="00C87F51">
      <w:rPr>
        <w:rFonts w:ascii="Garamond" w:hAnsi="Garamond"/>
        <w:b/>
        <w:spacing w:val="-4"/>
        <w:position w:val="-6"/>
        <w:sz w:val="18"/>
      </w:rPr>
      <w:t>10 28 21</w:t>
    </w:r>
    <w:r w:rsidRPr="00BA5BE9">
      <w:rPr>
        <w:rFonts w:ascii="Garamond" w:hAnsi="Garamond"/>
        <w:b/>
        <w:spacing w:val="-4"/>
        <w:position w:val="-6"/>
        <w:sz w:val="18"/>
      </w:rPr>
      <w:t xml:space="preserve"> – Fax: 947 33 13 79 – http</w:t>
    </w:r>
    <w:r w:rsidRPr="00BA5BE9">
      <w:rPr>
        <w:rFonts w:ascii="Garamond" w:hAnsi="Garamond"/>
        <w:b/>
        <w:spacing w:val="-4"/>
        <w:position w:val="-6"/>
        <w:sz w:val="18"/>
        <w:szCs w:val="18"/>
      </w:rPr>
      <w:t>: //www.rioebrofp.es – e-mail: info@rioebrofp.es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7658E7" w14:textId="77777777" w:rsidR="009B1677" w:rsidRDefault="009B1677" w:rsidP="003A6F31">
      <w:r>
        <w:separator/>
      </w:r>
    </w:p>
  </w:footnote>
  <w:footnote w:type="continuationSeparator" w:id="0">
    <w:p w14:paraId="09127864" w14:textId="77777777" w:rsidR="009B1677" w:rsidRDefault="009B1677" w:rsidP="003A6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4B16A" w14:textId="77777777" w:rsidR="00121C77" w:rsidRDefault="00053E2D" w:rsidP="00EA17A4">
    <w:pPr>
      <w:ind w:left="-426"/>
    </w:pPr>
    <w:r>
      <w:rPr>
        <w:noProof/>
        <w:lang w:val="es-ES" w:eastAsia="es-ES"/>
      </w:rPr>
      <w:drawing>
        <wp:anchor distT="0" distB="0" distL="114300" distR="114300" simplePos="0" relativeHeight="251664384" behindDoc="0" locked="0" layoutInCell="1" allowOverlap="1" wp14:anchorId="78195CFA" wp14:editId="0010E0DB">
          <wp:simplePos x="0" y="0"/>
          <wp:positionH relativeFrom="column">
            <wp:posOffset>3281045</wp:posOffset>
          </wp:positionH>
          <wp:positionV relativeFrom="paragraph">
            <wp:posOffset>-7620</wp:posOffset>
          </wp:positionV>
          <wp:extent cx="384810" cy="629920"/>
          <wp:effectExtent l="0" t="0" r="0" b="0"/>
          <wp:wrapThrough wrapText="bothSides">
            <wp:wrapPolygon edited="0">
              <wp:start x="0" y="0"/>
              <wp:lineTo x="0" y="20903"/>
              <wp:lineTo x="20317" y="20903"/>
              <wp:lineTo x="20317" y="0"/>
              <wp:lineTo x="0" y="0"/>
            </wp:wrapPolygon>
          </wp:wrapThrough>
          <wp:docPr id="4" name="Imagen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810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3360" behindDoc="1" locked="0" layoutInCell="1" allowOverlap="1" wp14:anchorId="228ED2C1" wp14:editId="5C37FB7F">
          <wp:simplePos x="0" y="0"/>
          <wp:positionH relativeFrom="column">
            <wp:posOffset>4686300</wp:posOffset>
          </wp:positionH>
          <wp:positionV relativeFrom="paragraph">
            <wp:posOffset>-57150</wp:posOffset>
          </wp:positionV>
          <wp:extent cx="1324610" cy="935990"/>
          <wp:effectExtent l="0" t="0" r="8890" b="0"/>
          <wp:wrapThrough wrapText="bothSides">
            <wp:wrapPolygon edited="0">
              <wp:start x="0" y="0"/>
              <wp:lineTo x="0" y="21102"/>
              <wp:lineTo x="21434" y="21102"/>
              <wp:lineTo x="21434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610" cy="935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28F2" w:rsidRPr="00561F09">
      <w:rPr>
        <w:noProof/>
        <w:lang w:val="es-ES" w:eastAsia="es-ES"/>
      </w:rPr>
      <w:drawing>
        <wp:anchor distT="0" distB="0" distL="114300" distR="114300" simplePos="0" relativeHeight="251665408" behindDoc="0" locked="0" layoutInCell="1" allowOverlap="1" wp14:anchorId="6AB82641" wp14:editId="35A073C4">
          <wp:simplePos x="0" y="0"/>
          <wp:positionH relativeFrom="column">
            <wp:posOffset>-100330</wp:posOffset>
          </wp:positionH>
          <wp:positionV relativeFrom="paragraph">
            <wp:posOffset>-17145</wp:posOffset>
          </wp:positionV>
          <wp:extent cx="1584000" cy="795600"/>
          <wp:effectExtent l="0" t="0" r="0" b="5080"/>
          <wp:wrapThrough wrapText="bothSides">
            <wp:wrapPolygon edited="0">
              <wp:start x="0" y="0"/>
              <wp:lineTo x="0" y="21220"/>
              <wp:lineTo x="21306" y="21220"/>
              <wp:lineTo x="21306" y="0"/>
              <wp:lineTo x="0" y="0"/>
            </wp:wrapPolygon>
          </wp:wrapThrough>
          <wp:docPr id="1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000" cy="795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26E8A5" w14:textId="77777777" w:rsidR="00121C77" w:rsidRDefault="00BA5BE9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7456" behindDoc="0" locked="0" layoutInCell="1" allowOverlap="1" wp14:anchorId="6785EC1C" wp14:editId="17BFDA12">
          <wp:simplePos x="0" y="0"/>
          <wp:positionH relativeFrom="column">
            <wp:posOffset>2319020</wp:posOffset>
          </wp:positionH>
          <wp:positionV relativeFrom="paragraph">
            <wp:posOffset>53340</wp:posOffset>
          </wp:positionV>
          <wp:extent cx="539750" cy="359410"/>
          <wp:effectExtent l="0" t="0" r="0" b="2540"/>
          <wp:wrapSquare wrapText="bothSides"/>
          <wp:docPr id="15" name="Imagen 1" descr="La bandera europea — las doce estrellas en círculo simbolizan los ideales de unidad, solidaridad y armonía entre los pueblos de Europ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a bandera europea — las doce estrellas en círculo simbolizan los ideales de unidad, solidaridad y armonía entre los pueblos de Europa.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359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BFC"/>
    <w:rsid w:val="00053E2D"/>
    <w:rsid w:val="000709F7"/>
    <w:rsid w:val="000A398B"/>
    <w:rsid w:val="000B0103"/>
    <w:rsid w:val="00121C77"/>
    <w:rsid w:val="00154E24"/>
    <w:rsid w:val="001C17EC"/>
    <w:rsid w:val="001D7011"/>
    <w:rsid w:val="001E487E"/>
    <w:rsid w:val="001F3BF9"/>
    <w:rsid w:val="002414DE"/>
    <w:rsid w:val="002C33A1"/>
    <w:rsid w:val="002E64C4"/>
    <w:rsid w:val="00356508"/>
    <w:rsid w:val="00366090"/>
    <w:rsid w:val="0037413D"/>
    <w:rsid w:val="00390F6E"/>
    <w:rsid w:val="003A6F31"/>
    <w:rsid w:val="00434A07"/>
    <w:rsid w:val="00446A69"/>
    <w:rsid w:val="00461BA8"/>
    <w:rsid w:val="00466A1E"/>
    <w:rsid w:val="004C1CAE"/>
    <w:rsid w:val="004F0981"/>
    <w:rsid w:val="004F53AB"/>
    <w:rsid w:val="00561F09"/>
    <w:rsid w:val="005A5E31"/>
    <w:rsid w:val="005B2DD0"/>
    <w:rsid w:val="005D488E"/>
    <w:rsid w:val="00616FB8"/>
    <w:rsid w:val="00627915"/>
    <w:rsid w:val="0063200C"/>
    <w:rsid w:val="006A7F03"/>
    <w:rsid w:val="006B43C3"/>
    <w:rsid w:val="006C63AA"/>
    <w:rsid w:val="006E3CCE"/>
    <w:rsid w:val="006E572C"/>
    <w:rsid w:val="006F1DA9"/>
    <w:rsid w:val="00717C38"/>
    <w:rsid w:val="00734B13"/>
    <w:rsid w:val="00757F20"/>
    <w:rsid w:val="007D696E"/>
    <w:rsid w:val="007F67D7"/>
    <w:rsid w:val="00835B38"/>
    <w:rsid w:val="00854EAB"/>
    <w:rsid w:val="0087492F"/>
    <w:rsid w:val="00884BFC"/>
    <w:rsid w:val="008A2D01"/>
    <w:rsid w:val="00923BBA"/>
    <w:rsid w:val="00970C2F"/>
    <w:rsid w:val="009B1677"/>
    <w:rsid w:val="009B4877"/>
    <w:rsid w:val="00A26CD3"/>
    <w:rsid w:val="00A328F2"/>
    <w:rsid w:val="00A3482E"/>
    <w:rsid w:val="00A87DEB"/>
    <w:rsid w:val="00AE7749"/>
    <w:rsid w:val="00B37F01"/>
    <w:rsid w:val="00B65AB8"/>
    <w:rsid w:val="00B92208"/>
    <w:rsid w:val="00B96FFC"/>
    <w:rsid w:val="00BA5BE9"/>
    <w:rsid w:val="00BB183F"/>
    <w:rsid w:val="00BB2ED5"/>
    <w:rsid w:val="00C14448"/>
    <w:rsid w:val="00C210E8"/>
    <w:rsid w:val="00C77127"/>
    <w:rsid w:val="00C87F51"/>
    <w:rsid w:val="00DA098A"/>
    <w:rsid w:val="00DA375B"/>
    <w:rsid w:val="00DE1B37"/>
    <w:rsid w:val="00E00D5D"/>
    <w:rsid w:val="00E869ED"/>
    <w:rsid w:val="00E96E36"/>
    <w:rsid w:val="00EA17A4"/>
    <w:rsid w:val="00EC520B"/>
    <w:rsid w:val="00F10F89"/>
    <w:rsid w:val="00F965F2"/>
    <w:rsid w:val="00FB00FD"/>
    <w:rsid w:val="00FE1607"/>
    <w:rsid w:val="02769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A64D1F"/>
  <w15:docId w15:val="{CF4BC37A-1262-4CA4-A876-3AA7A5527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A69"/>
    <w:pPr>
      <w:spacing w:after="160" w:line="256" w:lineRule="auto"/>
    </w:pPr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A2D0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A2D0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35B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35B38"/>
    <w:rPr>
      <w:rFonts w:ascii="Tahoma" w:eastAsia="Times New Roman" w:hAnsi="Tahoma" w:cs="Tahoma"/>
      <w:sz w:val="16"/>
      <w:szCs w:val="16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A6F3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6F3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884BF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884BFC"/>
    <w:pPr>
      <w:ind w:left="720"/>
      <w:contextualSpacing/>
    </w:pPr>
  </w:style>
  <w:style w:type="table" w:styleId="Tablaconcuadrcula">
    <w:name w:val="Table Grid"/>
    <w:basedOn w:val="Tablanormal"/>
    <w:uiPriority w:val="59"/>
    <w:rsid w:val="00884BFC"/>
    <w:pPr>
      <w:spacing w:after="0" w:line="240" w:lineRule="auto"/>
    </w:pPr>
    <w:rPr>
      <w:rFonts w:eastAsiaTheme="minorEastAsia"/>
      <w:sz w:val="24"/>
      <w:szCs w:val="24"/>
      <w:lang w:val="es-ES_tradn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446A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17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.educacion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tecciondatos.dgfpre.educacion@jcyl.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epd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fesor\Desktop\LogoR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LogoRE</Template>
  <TotalTime>29</TotalTime>
  <Pages>2</Pages>
  <Words>796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AZUCENA DUEÑAS PEREZ</cp:lastModifiedBy>
  <cp:revision>3</cp:revision>
  <cp:lastPrinted>2023-06-05T11:47:00Z</cp:lastPrinted>
  <dcterms:created xsi:type="dcterms:W3CDTF">2024-06-12T08:40:00Z</dcterms:created>
  <dcterms:modified xsi:type="dcterms:W3CDTF">2026-06-02T07:50:00Z</dcterms:modified>
</cp:coreProperties>
</file>